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header16.xml" ContentType="application/vnd.openxmlformats-officedocument.wordprocessingml.header+xml"/>
  <Override PartName="/word/footer11.xml" ContentType="application/vnd.openxmlformats-officedocument.wordprocessingml.foot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4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5.xml" ContentType="application/vnd.openxmlformats-officedocument.wordprocessingml.footer+xml"/>
  <Override PartName="/word/header25.xml" ContentType="application/vnd.openxmlformats-officedocument.wordprocessingml.header+xml"/>
  <Override PartName="/word/footer1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0pt;margin-top:0pt;width:720.0pt;height:539.999817pt;mso-position-horizontal-relative:page;mso-position-vertical-relative:page;z-index:-2633" coordorigin="0,0" coordsize="14400,10800">
            <v:shape style="position:absolute;left:0;top:0;width:14400;height:10800" type="#_x0000_t75">
              <v:imagedata r:id="rId7" o:title=""/>
            </v:shape>
            <v:shape style="position:absolute;left:0;top:261;width:14400;height:10278" type="#_x0000_t75">
              <v:imagedata r:id="rId8" o:title=""/>
            </v:shape>
            <v:group style="position:absolute;left:0;top:3784;width:10320;height:3296" coordorigin="0,3784" coordsize="10320,3296">
              <v:shape style="position:absolute;left:0;top:3784;width:10320;height:3296" coordorigin="0,3784" coordsize="10320,3296" path="m0,7080l10320,7080,10320,3784,0,3784,0,7080e" filled="t" fillcolor="#000000" stroked="f">
                <v:path arrowok="t"/>
                <v:fill/>
              </v:shape>
              <v:shape style="position:absolute;left:10980;top:600;width:2838;height:1051" type="#_x0000_t75">
                <v:imagedata r:id="rId9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86" w:lineRule="exact"/>
        <w:ind w:left="113" w:right="-20"/>
        <w:jc w:val="left"/>
        <w:tabs>
          <w:tab w:pos="3720" w:val="left"/>
          <w:tab w:pos="6340" w:val="left"/>
        </w:tabs>
        <w:rPr>
          <w:rFonts w:ascii="Franklin Gothic Book" w:hAnsi="Franklin Gothic Book" w:cs="Franklin Gothic Book" w:eastAsia="Franklin Gothic Book"/>
          <w:sz w:val="100"/>
          <w:szCs w:val="100"/>
        </w:rPr>
      </w:pPr>
      <w:rPr/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-23"/>
          <w:w w:val="100"/>
        </w:rPr>
        <w:t>W</w:t>
      </w:r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0"/>
          <w:w w:val="100"/>
        </w:rPr>
        <w:t>ebsi</w:t>
      </w:r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-16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0"/>
          <w:w w:val="100"/>
        </w:rPr>
        <w:t>e</w:t>
        <w:tab/>
      </w:r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0"/>
          <w:w w:val="100"/>
        </w:rPr>
        <w:t>‘Must</w:t>
        <w:tab/>
      </w:r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0"/>
          <w:w w:val="100"/>
        </w:rPr>
        <w:t>H</w:t>
      </w:r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-23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-13"/>
          <w:w w:val="100"/>
        </w:rPr>
        <w:t>v</w:t>
      </w:r>
      <w:r>
        <w:rPr>
          <w:rFonts w:ascii="Franklin Gothic Book" w:hAnsi="Franklin Gothic Book" w:cs="Franklin Gothic Book" w:eastAsia="Franklin Gothic Book"/>
          <w:sz w:val="100"/>
          <w:szCs w:val="100"/>
          <w:color w:val="FFFFFF"/>
          <w:spacing w:val="0"/>
          <w:w w:val="100"/>
        </w:rPr>
        <w:t>es’</w:t>
      </w:r>
      <w:r>
        <w:rPr>
          <w:rFonts w:ascii="Franklin Gothic Book" w:hAnsi="Franklin Gothic Book" w:cs="Franklin Gothic Book" w:eastAsia="Franklin Gothic Book"/>
          <w:sz w:val="100"/>
          <w:szCs w:val="100"/>
          <w:color w:val="000000"/>
          <w:spacing w:val="0"/>
          <w:w w:val="100"/>
        </w:rPr>
      </w:r>
    </w:p>
    <w:p>
      <w:pPr>
        <w:spacing w:before="48" w:after="0" w:line="709" w:lineRule="exact"/>
        <w:ind w:left="113" w:right="-20"/>
        <w:jc w:val="left"/>
        <w:rPr>
          <w:rFonts w:ascii="Franklin Gothic Book" w:hAnsi="Franklin Gothic Book" w:cs="Franklin Gothic Book" w:eastAsia="Franklin Gothic Book"/>
          <w:sz w:val="64"/>
          <w:szCs w:val="64"/>
        </w:rPr>
      </w:pPr>
      <w:rPr/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-11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or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-2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Driving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2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-42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ra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17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5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ic,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-4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Leads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&amp;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FFFFFF"/>
          <w:spacing w:val="0"/>
          <w:w w:val="100"/>
          <w:position w:val="-2"/>
        </w:rPr>
        <w:t>Sales</w:t>
      </w:r>
      <w:r>
        <w:rPr>
          <w:rFonts w:ascii="Franklin Gothic Book" w:hAnsi="Franklin Gothic Book" w:cs="Franklin Gothic Book" w:eastAsia="Franklin Gothic Book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5" w:lineRule="exact"/>
        <w:ind w:right="84"/>
        <w:jc w:val="righ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11111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32"/>
          <w:szCs w:val="32"/>
          <w:color w:val="111111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2"/>
          <w:szCs w:val="32"/>
          <w:color w:val="111111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91C4"/>
          <w:spacing w:val="-70"/>
          <w:w w:val="100"/>
          <w:position w:val="1"/>
        </w:rPr>
        <w:t> </w:t>
      </w:r>
      <w:hyperlink r:id="rId10">
        <w:r>
          <w:rPr>
            <w:rFonts w:ascii="Calibri" w:hAnsi="Calibri" w:cs="Calibri" w:eastAsia="Calibri"/>
            <w:sz w:val="32"/>
            <w:szCs w:val="32"/>
            <w:color w:val="0091C4"/>
            <w:spacing w:val="-1"/>
            <w:w w:val="100"/>
            <w:u w:val="thick" w:color="0091C4"/>
            <w:position w:val="1"/>
          </w:rPr>
          <w:t>J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1"/>
            <w:w w:val="100"/>
            <w:u w:val="thick" w:color="0091C4"/>
            <w:position w:val="1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  <w:position w:val="1"/>
          </w:rPr>
          <w:t>essi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3"/>
            <w:w w:val="100"/>
            <w:u w:val="thick" w:color="0091C4"/>
            <w:position w:val="1"/>
          </w:rPr>
          <w:t>c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3"/>
            <w:w w:val="100"/>
            <w:u w:val="thick" w:color="0091C4"/>
            <w:position w:val="1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  <w:position w:val="1"/>
          </w:rPr>
          <w:t>a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6"/>
            <w:w w:val="100"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99"/>
            <w:u w:val="thick" w:color="0091C4"/>
            <w:position w:val="1"/>
          </w:rPr>
          <w:t>Meher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99"/>
            <w:position w:val="1"/>
          </w:rPr>
        </w:r>
        <w:r>
          <w:rPr>
            <w:rFonts w:ascii="Calibri" w:hAnsi="Calibri" w:cs="Calibri" w:eastAsia="Calibri"/>
            <w:sz w:val="32"/>
            <w:szCs w:val="32"/>
            <w:color w:val="000000"/>
            <w:spacing w:val="0"/>
            <w:w w:val="100"/>
            <w:position w:val="0"/>
          </w:rPr>
        </w:r>
      </w:hyperlink>
    </w:p>
    <w:p>
      <w:pPr>
        <w:jc w:val="right"/>
        <w:spacing w:after="0"/>
        <w:sectPr>
          <w:type w:val="continuous"/>
          <w:pgSz w:w="14400" w:h="10800" w:orient="landscape"/>
          <w:pgMar w:top="980" w:bottom="0" w:left="400" w:right="100"/>
        </w:sectPr>
      </w:pPr>
      <w:rPr/>
    </w:p>
    <w:p>
      <w:pPr>
        <w:spacing w:before="0" w:after="0" w:line="1304" w:lineRule="exact"/>
        <w:ind w:left="180" w:right="-20"/>
        <w:jc w:val="left"/>
        <w:tabs>
          <w:tab w:pos="3600" w:val="left"/>
          <w:tab w:pos="5260" w:val="left"/>
        </w:tabs>
        <w:rPr>
          <w:rFonts w:ascii="Franklin Gothic Book" w:hAnsi="Franklin Gothic Book" w:cs="Franklin Gothic Book" w:eastAsia="Franklin Gothic Book"/>
          <w:sz w:val="120"/>
          <w:szCs w:val="120"/>
        </w:rPr>
      </w:pPr>
      <w:rPr/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71"/>
          <w:w w:val="100"/>
          <w:position w:val="-3"/>
        </w:rPr>
        <w:t>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3"/>
        </w:rPr>
        <w:t>ABLE</w:t>
        <w:tab/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3"/>
        </w:rPr>
        <w:t>O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3"/>
        </w:rPr>
        <w:t>F</w:t>
        <w:tab/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3"/>
        </w:rPr>
        <w:t>CONTE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2"/>
          <w:w w:val="100"/>
          <w:position w:val="-3"/>
        </w:rPr>
        <w:t>N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3"/>
        </w:rPr>
        <w:t>TS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4400" w:h="10800" w:orient="landscape"/>
          <w:pgMar w:top="340" w:bottom="0" w:left="60" w:right="1120"/>
        </w:sectPr>
      </w:pPr>
      <w:rPr/>
    </w:p>
    <w:p>
      <w:pPr>
        <w:spacing w:before="9" w:after="0" w:line="240" w:lineRule="auto"/>
        <w:ind w:left="300" w:right="-102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0.083221pt;margin-top:-1.210248pt;width:62.082788pt;height:366pt;mso-position-horizontal-relative:page;mso-position-vertical-relative:paragraph;z-index:-2632" type="#_x0000_t202" filled="f" stroked="f">
            <v:textbox inset="0,0,0,0">
              <w:txbxContent>
                <w:p>
                  <w:pPr>
                    <w:spacing w:before="33" w:after="0" w:line="240" w:lineRule="auto"/>
                    <w:ind w:left="402" w:right="608"/>
                    <w:jc w:val="center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FFFFFF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FFFFFF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3" w:after="0" w:line="240" w:lineRule="auto"/>
                    <w:ind w:left="151" w:right="-2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165" w:right="672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37" w:right="600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24" w:right="612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179" w:right="-2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41" w:right="679"/>
                    <w:jc w:val="center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FFFFFF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2" w:after="0" w:line="240" w:lineRule="auto"/>
                    <w:ind w:left="279" w:right="692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-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50" w:right="639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-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-2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45" w:right="-2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301" w:right="535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6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19" w:right="618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40" w:lineRule="auto"/>
                    <w:ind w:left="244" w:right="-2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277.649994pt;margin-top:-1.210248pt;width:44.516pt;height:366pt;mso-position-horizontal-relative:page;mso-position-vertical-relative:paragraph;z-index:-2628" coordorigin="5553,-24" coordsize="890,7320">
            <v:shape style="position:absolute;left:5553;top:-24;width:890;height:7320" coordorigin="5553,-24" coordsize="890,7320" path="m5553,7296l6443,7296,6443,-24,5553,-24,5553,7296e" filled="t" fillcolor="#252F36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40"/>
          <w:szCs w:val="40"/>
          <w:color w:val="FFFFFF"/>
        </w:rPr>
        <w:t>In</w:t>
      </w:r>
      <w:r>
        <w:rPr>
          <w:rFonts w:ascii="Arial" w:hAnsi="Arial" w:cs="Arial" w:eastAsia="Arial"/>
          <w:sz w:val="40"/>
          <w:szCs w:val="40"/>
          <w:color w:val="FFFFFF"/>
          <w:spacing w:val="-2"/>
        </w:rPr>
        <w:t>t</w:t>
      </w:r>
      <w:r>
        <w:rPr>
          <w:rFonts w:ascii="Arial" w:hAnsi="Arial" w:cs="Arial" w:eastAsia="Arial"/>
          <w:sz w:val="40"/>
          <w:szCs w:val="40"/>
          <w:color w:val="FFFFFF"/>
          <w:spacing w:val="0"/>
        </w:rPr>
        <w:t>r</w:t>
      </w:r>
      <w:r>
        <w:rPr>
          <w:rFonts w:ascii="Arial" w:hAnsi="Arial" w:cs="Arial" w:eastAsia="Arial"/>
          <w:sz w:val="40"/>
          <w:szCs w:val="40"/>
          <w:color w:val="FFFFFF"/>
          <w:spacing w:val="1"/>
        </w:rPr>
        <w:t>o</w:t>
      </w:r>
      <w:r>
        <w:rPr>
          <w:rFonts w:ascii="Arial" w:hAnsi="Arial" w:cs="Arial" w:eastAsia="Arial"/>
          <w:sz w:val="40"/>
          <w:szCs w:val="40"/>
          <w:color w:val="FFFFFF"/>
          <w:spacing w:val="0"/>
        </w:rPr>
        <w:t>du</w:t>
      </w:r>
      <w:r>
        <w:rPr>
          <w:rFonts w:ascii="Arial" w:hAnsi="Arial" w:cs="Arial" w:eastAsia="Arial"/>
          <w:sz w:val="40"/>
          <w:szCs w:val="40"/>
          <w:color w:val="FFFFFF"/>
          <w:spacing w:val="2"/>
        </w:rPr>
        <w:t>c</w:t>
      </w:r>
      <w:r>
        <w:rPr>
          <w:rFonts w:ascii="Arial" w:hAnsi="Arial" w:cs="Arial" w:eastAsia="Arial"/>
          <w:sz w:val="40"/>
          <w:szCs w:val="40"/>
          <w:color w:val="FFFFFF"/>
          <w:spacing w:val="0"/>
        </w:rPr>
        <w:t>tion</w:t>
      </w:r>
      <w:r>
        <w:rPr>
          <w:rFonts w:ascii="Arial" w:hAnsi="Arial" w:cs="Arial" w:eastAsia="Arial"/>
          <w:sz w:val="40"/>
          <w:szCs w:val="40"/>
          <w:color w:val="FFFFFF"/>
          <w:spacing w:val="-3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0"/>
        </w:rPr>
        <w:t>……</w:t>
      </w:r>
      <w:r>
        <w:rPr>
          <w:rFonts w:ascii="Arial" w:hAnsi="Arial" w:cs="Arial" w:eastAsia="Arial"/>
          <w:sz w:val="40"/>
          <w:szCs w:val="40"/>
          <w:color w:val="FFFFFF"/>
          <w:spacing w:val="-2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0"/>
        </w:rPr>
        <w:t>……</w:t>
      </w:r>
      <w:r>
        <w:rPr>
          <w:rFonts w:ascii="Arial" w:hAnsi="Arial" w:cs="Arial" w:eastAsia="Arial"/>
          <w:sz w:val="40"/>
          <w:szCs w:val="40"/>
          <w:color w:val="FFFFFF"/>
          <w:spacing w:val="-2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0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-67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100"/>
        </w:rPr>
        <w:t>3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490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position w:val="2"/>
        </w:rPr>
        <w:t>Part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position w:val="2"/>
        </w:rPr>
        <w:t>3: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  <w:position w:val="2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position w:val="2"/>
        </w:rPr>
        <w:t>C</w:t>
      </w:r>
      <w:r>
        <w:rPr>
          <w:rFonts w:ascii="Arial" w:hAnsi="Arial" w:cs="Arial" w:eastAsia="Arial"/>
          <w:sz w:val="40"/>
          <w:szCs w:val="40"/>
          <w:color w:val="FFFFFF"/>
          <w:spacing w:val="1"/>
          <w:w w:val="100"/>
          <w:position w:val="2"/>
        </w:rPr>
        <w:t>o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position w:val="2"/>
        </w:rPr>
        <w:t>ntent………………</w:t>
      </w:r>
      <w:r>
        <w:rPr>
          <w:rFonts w:ascii="Arial" w:hAnsi="Arial" w:cs="Arial" w:eastAsia="Arial"/>
          <w:sz w:val="40"/>
          <w:szCs w:val="40"/>
          <w:color w:val="FFFFFF"/>
          <w:spacing w:val="-2"/>
          <w:w w:val="100"/>
          <w:position w:val="2"/>
        </w:rPr>
        <w:t>.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  <w:position w:val="2"/>
        </w:rPr>
        <w:t>.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position w:val="2"/>
        </w:rPr>
        <w:t>.</w:t>
      </w:r>
      <w:r>
        <w:rPr>
          <w:rFonts w:ascii="Arial" w:hAnsi="Arial" w:cs="Arial" w:eastAsia="Arial"/>
          <w:sz w:val="40"/>
          <w:szCs w:val="40"/>
          <w:color w:val="FFFFFF"/>
          <w:spacing w:val="-2"/>
          <w:w w:val="100"/>
          <w:position w:val="2"/>
        </w:rPr>
        <w:t>.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  <w:position w:val="2"/>
        </w:rPr>
        <w:t>.</w:t>
      </w:r>
      <w:r>
        <w:rPr>
          <w:rFonts w:ascii="Arial" w:hAnsi="Arial" w:cs="Arial" w:eastAsia="Arial"/>
          <w:sz w:val="40"/>
          <w:szCs w:val="40"/>
          <w:color w:val="FFFFFF"/>
          <w:spacing w:val="-48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100"/>
          <w:position w:val="-1"/>
        </w:rPr>
        <w:t>25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1120"/>
          <w:cols w:num="2" w:equalWidth="0">
            <w:col w:w="5821" w:space="1224"/>
            <w:col w:w="6175"/>
          </w:cols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5.200684pt;margin-top:120.989998pt;width:61.80531pt;height:407.01pt;mso-position-horizontal-relative:page;mso-position-vertical-relative:page;z-index:-2631" type="#_x0000_t202" filled="f" stroked="f">
            <v:textbox inset="0,0,0,0">
              <w:txbxContent>
                <w:p>
                  <w:pPr>
                    <w:spacing w:before="16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314" w:right="652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-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-20" w:right="551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172" w:right="575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-7" w:right="671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…..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33" w:right="-2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…..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-4" w:right="668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…..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310" w:right="-2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175" w:right="655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27" w:right="637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D9D9D9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9" w:after="0" w:line="240" w:lineRule="exact"/>
                    <w:jc w:val="left"/>
                    <w:rPr>
                      <w:sz w:val="24"/>
                      <w:szCs w:val="24"/>
                    </w:rPr>
                  </w:pPr>
                  <w:rPr/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spacing w:before="0" w:after="0" w:line="240" w:lineRule="auto"/>
                    <w:ind w:left="-50" w:right="563"/>
                    <w:jc w:val="center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FFFFFF"/>
                      <w:spacing w:val="-1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FFFFFF"/>
                      <w:spacing w:val="-1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FFFFFF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90" w:after="0" w:line="240" w:lineRule="auto"/>
                    <w:ind w:left="210" w:right="621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F1F1F1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342" w:right="622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F1F1F1"/>
                      <w:spacing w:val="0"/>
                      <w:w w:val="100"/>
                    </w:rPr>
                    <w:t>..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230" w:right="601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F1F1F1"/>
                      <w:spacing w:val="0"/>
                      <w:w w:val="100"/>
                    </w:rPr>
                    <w:t>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-25" w:right="556"/>
                    <w:jc w:val="center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F1F1F1"/>
                      <w:spacing w:val="0"/>
                      <w:w w:val="100"/>
                    </w:rPr>
                    <w:t>……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87" w:after="0" w:line="240" w:lineRule="auto"/>
                    <w:ind w:left="305" w:right="-2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Pr/>
                  <w:r>
                    <w:rPr>
                      <w:rFonts w:ascii="Arial" w:hAnsi="Arial" w:cs="Arial" w:eastAsia="Arial"/>
                      <w:sz w:val="30"/>
                      <w:szCs w:val="30"/>
                      <w:color w:val="F1F1F1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F1F1F1"/>
                      <w:spacing w:val="-1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F1F1F1"/>
                      <w:spacing w:val="0"/>
                      <w:w w:val="100"/>
                    </w:rPr>
                    <w:t>.</w:t>
                  </w:r>
                  <w:r>
                    <w:rPr>
                      <w:rFonts w:ascii="Arial" w:hAnsi="Arial" w:cs="Arial" w:eastAsia="Arial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720pt;height:539.999878pt;mso-position-horizontal-relative:page;mso-position-vertical-relative:page;z-index:-2630" coordorigin="0,0" coordsize="14400,10800">
            <v:shape style="position:absolute;left:0;top:0;width:14400;height:10800" coordorigin="0,0" coordsize="14400,10800" path="m14400,10800l14400,0,0,0,0,10800,14400,10800e" filled="t" fillcolor="#252F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32.48999pt;margin-top:120.989998pt;width:44.516pt;height:407.01pt;mso-position-horizontal-relative:page;mso-position-vertical-relative:page;z-index:-2627" coordorigin="12650,2420" coordsize="890,8140">
            <v:shape style="position:absolute;left:12650;top:2420;width:890;height:8140" coordorigin="12650,2420" coordsize="890,8140" path="m12650,10560l13540,10560,13540,2420,12650,2420,12650,10560e" filled="t" fillcolor="#252F36" stroked="f">
              <v:path arrowok="t"/>
              <v:fill/>
            </v:shape>
          </v:group>
          <w10:wrap type="none"/>
        </w:pict>
      </w:r>
      <w:r>
        <w:rPr>
          <w:sz w:val="19"/>
          <w:szCs w:val="19"/>
        </w:rPr>
      </w:r>
    </w:p>
    <w:p>
      <w:pPr>
        <w:spacing w:before="0" w:after="0" w:line="240" w:lineRule="auto"/>
        <w:ind w:left="250" w:right="113"/>
        <w:jc w:val="center"/>
        <w:tabs>
          <w:tab w:pos="558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Part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1: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Get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Found</w:t>
      </w:r>
      <w:r>
        <w:rPr>
          <w:rFonts w:ascii="Arial" w:hAnsi="Arial" w:cs="Arial" w:eastAsia="Arial"/>
          <w:sz w:val="40"/>
          <w:szCs w:val="40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Online…</w:t>
        <w:tab/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100"/>
          <w:position w:val="3"/>
        </w:rPr>
        <w:t>4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419" w:right="116"/>
        <w:jc w:val="center"/>
        <w:tabs>
          <w:tab w:pos="558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B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u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d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b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u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k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0"/>
        </w:rPr>
        <w:t>7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left="419" w:right="116"/>
        <w:jc w:val="center"/>
        <w:tabs>
          <w:tab w:pos="558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-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O…………………………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100"/>
          <w:position w:val="-2"/>
        </w:rPr>
        <w:t>9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414" w:right="-67"/>
        <w:jc w:val="center"/>
        <w:tabs>
          <w:tab w:pos="558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3"/>
          <w:w w:val="100"/>
          <w:position w:val="1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le</w:t>
      </w:r>
      <w:r>
        <w:rPr>
          <w:rFonts w:ascii="Arial" w:hAnsi="Arial" w:cs="Arial" w:eastAsia="Arial"/>
          <w:sz w:val="30"/>
          <w:szCs w:val="30"/>
          <w:color w:val="D9D9D9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34"/>
          <w:w w:val="100"/>
          <w:position w:val="1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&amp;</w:t>
      </w:r>
      <w:r>
        <w:rPr>
          <w:rFonts w:ascii="Arial" w:hAnsi="Arial" w:cs="Arial" w:eastAsia="Arial"/>
          <w:sz w:val="30"/>
          <w:szCs w:val="30"/>
          <w:color w:val="D9D9D9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ta</w:t>
      </w:r>
      <w:r>
        <w:rPr>
          <w:rFonts w:ascii="Arial" w:hAnsi="Arial" w:cs="Arial" w:eastAsia="Arial"/>
          <w:sz w:val="30"/>
          <w:szCs w:val="30"/>
          <w:color w:val="D9D9D9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34"/>
          <w:w w:val="100"/>
          <w:position w:val="1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0"/>
        </w:rPr>
        <w:t>11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left="419" w:right="-67"/>
        <w:jc w:val="center"/>
        <w:tabs>
          <w:tab w:pos="558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X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ML</w:t>
      </w:r>
      <w:r>
        <w:rPr>
          <w:rFonts w:ascii="Arial" w:hAnsi="Arial" w:cs="Arial" w:eastAsia="Arial"/>
          <w:sz w:val="30"/>
          <w:szCs w:val="30"/>
          <w:color w:val="D9D9D9"/>
          <w:spacing w:val="-1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Sit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…………………………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100"/>
          <w:position w:val="-2"/>
        </w:rPr>
        <w:t>13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31" w:after="0" w:line="240" w:lineRule="auto"/>
        <w:ind w:left="418" w:right="-68"/>
        <w:jc w:val="center"/>
        <w:tabs>
          <w:tab w:pos="558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3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0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1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Re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…………………………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4"/>
        </w:rPr>
        <w:t>14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0" w:right="-37"/>
        <w:jc w:val="center"/>
        <w:tabs>
          <w:tab w:pos="55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Part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2: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40"/>
          <w:szCs w:val="40"/>
          <w:color w:val="FFFFFF"/>
          <w:spacing w:val="1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si</w:t>
      </w:r>
      <w:r>
        <w:rPr>
          <w:rFonts w:ascii="Arial" w:hAnsi="Arial" w:cs="Arial" w:eastAsia="Arial"/>
          <w:sz w:val="40"/>
          <w:szCs w:val="40"/>
          <w:color w:val="FFFFFF"/>
          <w:spacing w:val="1"/>
          <w:w w:val="100"/>
        </w:rPr>
        <w:t>g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&amp;</w:t>
      </w:r>
      <w:r>
        <w:rPr>
          <w:rFonts w:ascii="Arial" w:hAnsi="Arial" w:cs="Arial" w:eastAsia="Arial"/>
          <w:sz w:val="40"/>
          <w:szCs w:val="40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U</w:t>
      </w:r>
      <w:r>
        <w:rPr>
          <w:rFonts w:ascii="Arial" w:hAnsi="Arial" w:cs="Arial" w:eastAsia="Arial"/>
          <w:sz w:val="40"/>
          <w:szCs w:val="40"/>
          <w:color w:val="FFFFFF"/>
          <w:spacing w:val="2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abilit</w:t>
      </w:r>
      <w:r>
        <w:rPr>
          <w:rFonts w:ascii="Arial" w:hAnsi="Arial" w:cs="Arial" w:eastAsia="Arial"/>
          <w:sz w:val="40"/>
          <w:szCs w:val="40"/>
          <w:color w:val="FFFFFF"/>
          <w:spacing w:val="-2"/>
          <w:w w:val="100"/>
        </w:rPr>
        <w:t>y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…</w:t>
        <w:tab/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4"/>
        </w:rPr>
        <w:t>15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414" w:right="-34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2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h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2"/>
        </w:rPr>
        <w:t>F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Im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p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  <w:position w:val="2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…………………</w:t>
      </w:r>
      <w:r>
        <w:rPr>
          <w:rFonts w:ascii="Arial" w:hAnsi="Arial" w:cs="Arial" w:eastAsia="Arial"/>
          <w:sz w:val="30"/>
          <w:szCs w:val="30"/>
          <w:color w:val="D9D9D9"/>
          <w:spacing w:val="-2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58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0"/>
        </w:rPr>
        <w:t>16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419" w:right="-34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  <w:position w:val="2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  <w:position w:val="2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in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Co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  <w:position w:val="2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-4"/>
          <w:w w:val="100"/>
          <w:position w:val="2"/>
        </w:rPr>
        <w:t>y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………….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-2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-2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4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0"/>
        </w:rPr>
        <w:t>19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7" w:lineRule="exact"/>
        <w:ind w:left="419" w:right="-34"/>
        <w:jc w:val="center"/>
        <w:tabs>
          <w:tab w:pos="55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Us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Ri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Im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20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419" w:right="-34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-4"/>
          <w:w w:val="100"/>
          <w:position w:val="1"/>
        </w:rPr>
        <w:t>v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1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……</w:t>
      </w:r>
      <w:r>
        <w:rPr>
          <w:rFonts w:ascii="Arial" w:hAnsi="Arial" w:cs="Arial" w:eastAsia="Arial"/>
          <w:sz w:val="30"/>
          <w:szCs w:val="30"/>
          <w:color w:val="D9D9D9"/>
          <w:spacing w:val="36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0"/>
        </w:rPr>
        <w:t>21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59" w:after="0" w:line="240" w:lineRule="auto"/>
        <w:ind w:left="416" w:right="-37"/>
        <w:jc w:val="center"/>
        <w:tabs>
          <w:tab w:pos="55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h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D9D9D9"/>
          <w:spacing w:val="-1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im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,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,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,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,</w:t>
      </w:r>
      <w:r>
        <w:rPr>
          <w:rFonts w:ascii="Arial" w:hAnsi="Arial" w:cs="Arial" w:eastAsia="Arial"/>
          <w:sz w:val="30"/>
          <w:szCs w:val="30"/>
          <w:color w:val="D9D9D9"/>
          <w:spacing w:val="-2"/>
          <w:w w:val="100"/>
        </w:rPr>
        <w:t>,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6"/>
        </w:rPr>
        <w:t>23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4" w:lineRule="exact"/>
        <w:ind w:left="401" w:right="-35"/>
        <w:jc w:val="center"/>
        <w:tabs>
          <w:tab w:pos="55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8.5162pt;margin-top:55.685013pt;width:80.129pt;height:48.580994pt;mso-position-horizontal-relative:page;mso-position-vertical-relative:paragraph;z-index:-2629" type="#_x0000_t75">
            <v:imagedata r:id="rId11" o:title=""/>
          </v:shape>
        </w:pic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5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  <w:position w:val="5"/>
        </w:rPr>
        <w:t>b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-4"/>
          <w:w w:val="100"/>
          <w:position w:val="5"/>
        </w:rPr>
        <w:t>y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……………………………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24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119" w:right="38"/>
        <w:jc w:val="center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……………………………….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1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-2"/>
          <w:w w:val="100"/>
          <w:position w:val="1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30"/>
          <w:szCs w:val="30"/>
          <w:color w:val="D9D9D9"/>
          <w:spacing w:val="6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0"/>
        </w:rPr>
        <w:t>26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118" w:right="37"/>
        <w:jc w:val="center"/>
        <w:tabs>
          <w:tab w:pos="56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u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te</w:t>
      </w:r>
      <w:r>
        <w:rPr>
          <w:rFonts w:ascii="Arial" w:hAnsi="Arial" w:cs="Arial" w:eastAsia="Arial"/>
          <w:sz w:val="30"/>
          <w:szCs w:val="30"/>
          <w:color w:val="D9D9D9"/>
          <w:spacing w:val="-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-5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-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23"/>
          <w:w w:val="100"/>
        </w:rPr>
        <w:t>V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u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3"/>
        </w:rPr>
        <w:t>28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22" w:lineRule="exact"/>
        <w:ind w:left="119" w:right="38"/>
        <w:jc w:val="center"/>
        <w:tabs>
          <w:tab w:pos="56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  <w:t>Im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p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-8"/>
          <w:w w:val="100"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  <w:t>f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  <w:t>Qu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3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  <w:position w:val="3"/>
        </w:rPr>
        <w:t>y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  <w:t>……………………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3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29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left="100" w:right="36"/>
        <w:jc w:val="center"/>
        <w:tabs>
          <w:tab w:pos="56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6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-4"/>
          <w:w w:val="100"/>
        </w:rPr>
        <w:t>v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id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te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Go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b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b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D9D9D9"/>
          <w:spacing w:val="-4"/>
          <w:w w:val="100"/>
        </w:rPr>
        <w:t>y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k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5"/>
        </w:rPr>
        <w:t>31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12" w:lineRule="exact"/>
        <w:ind w:left="118" w:right="37"/>
        <w:jc w:val="center"/>
        <w:tabs>
          <w:tab w:pos="56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4"/>
        </w:rPr>
        <w:t>B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4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Cl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Not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4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Cl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-4"/>
          <w:w w:val="100"/>
          <w:position w:val="4"/>
        </w:rPr>
        <w:t>v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32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9" w:right="37"/>
        <w:jc w:val="center"/>
        <w:tabs>
          <w:tab w:pos="56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4"/>
        </w:rPr>
        <w:t>B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4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  <w:t>…………………………………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4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100"/>
          <w:position w:val="1"/>
        </w:rPr>
        <w:t>33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117" w:right="36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k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g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Co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-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h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b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l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29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4"/>
        </w:rPr>
        <w:t>35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8" w:right="37"/>
        <w:jc w:val="center"/>
        <w:tabs>
          <w:tab w:pos="56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5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h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  <w:position w:val="5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5"/>
        </w:rPr>
        <w:t>F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rms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  <w:position w:val="5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f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5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5"/>
        </w:rPr>
        <w:t>C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  <w:position w:val="5"/>
        </w:rPr>
        <w:t>n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t……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5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  <w:position w:val="5"/>
        </w:rPr>
        <w:t>…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  <w:t>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  <w:position w:val="5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36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117" w:right="36"/>
        <w:jc w:val="center"/>
        <w:tabs>
          <w:tab w:pos="56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Cu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m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-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D9D9D9"/>
          <w:spacing w:val="-1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D9D9D9"/>
          <w:spacing w:val="2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  <w:t>f…………………………</w:t>
        <w:tab/>
      </w:r>
      <w:r>
        <w:rPr>
          <w:rFonts w:ascii="Arial" w:hAnsi="Arial" w:cs="Arial" w:eastAsia="Arial"/>
          <w:sz w:val="30"/>
          <w:szCs w:val="30"/>
          <w:color w:val="D9D9D9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5"/>
        </w:rPr>
        <w:t>37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56" w:right="60"/>
        <w:jc w:val="center"/>
        <w:tabs>
          <w:tab w:pos="560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Part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4: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-6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FFFFFF"/>
          <w:spacing w:val="-7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FFFFFF"/>
          <w:spacing w:val="-7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FFFFFF"/>
          <w:spacing w:val="-8"/>
          <w:w w:val="100"/>
        </w:rPr>
        <w:t>v</w:t>
      </w:r>
      <w:r>
        <w:rPr>
          <w:rFonts w:ascii="Arial" w:hAnsi="Arial" w:cs="Arial" w:eastAsia="Arial"/>
          <w:sz w:val="40"/>
          <w:szCs w:val="40"/>
          <w:color w:val="FFFFFF"/>
          <w:spacing w:val="-7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sz w:val="40"/>
          <w:szCs w:val="40"/>
          <w:color w:val="FFFFFF"/>
          <w:spacing w:val="-8"/>
          <w:w w:val="100"/>
        </w:rPr>
        <w:t>s</w:t>
      </w:r>
      <w:r>
        <w:rPr>
          <w:rFonts w:ascii="Arial" w:hAnsi="Arial" w:cs="Arial" w:eastAsia="Arial"/>
          <w:sz w:val="40"/>
          <w:szCs w:val="40"/>
          <w:color w:val="FFFFFF"/>
          <w:spacing w:val="-7"/>
          <w:w w:val="100"/>
        </w:rPr>
        <w:t>i</w:t>
      </w:r>
      <w:r>
        <w:rPr>
          <w:rFonts w:ascii="Arial" w:hAnsi="Arial" w:cs="Arial" w:eastAsia="Arial"/>
          <w:sz w:val="40"/>
          <w:szCs w:val="40"/>
          <w:color w:val="FFFFFF"/>
          <w:spacing w:val="-9"/>
          <w:w w:val="100"/>
        </w:rPr>
        <w:t>o</w:t>
      </w:r>
      <w:r>
        <w:rPr>
          <w:rFonts w:ascii="Arial" w:hAnsi="Arial" w:cs="Arial" w:eastAsia="Arial"/>
          <w:sz w:val="40"/>
          <w:szCs w:val="40"/>
          <w:color w:val="FFFFFF"/>
          <w:spacing w:val="-7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FFFFFF"/>
          <w:spacing w:val="-10"/>
          <w:w w:val="100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-7"/>
          <w:w w:val="100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-10"/>
          <w:w w:val="100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-10"/>
          <w:w w:val="100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…</w:t>
        <w:tab/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6"/>
        </w:rPr>
        <w:t>39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26" w:lineRule="exact"/>
        <w:ind w:left="118" w:right="68"/>
        <w:jc w:val="center"/>
        <w:tabs>
          <w:tab w:pos="562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F1F1F1"/>
          <w:spacing w:val="-4"/>
          <w:w w:val="100"/>
          <w:position w:val="4"/>
        </w:rPr>
        <w:t>f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f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c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t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i</w:t>
      </w:r>
      <w:r>
        <w:rPr>
          <w:rFonts w:ascii="Arial" w:hAnsi="Arial" w:cs="Arial" w:eastAsia="Arial"/>
          <w:sz w:val="30"/>
          <w:szCs w:val="30"/>
          <w:color w:val="F1F1F1"/>
          <w:spacing w:val="-4"/>
          <w:w w:val="100"/>
          <w:position w:val="4"/>
        </w:rPr>
        <w:t>v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F1F1F1"/>
          <w:spacing w:val="-3"/>
          <w:w w:val="100"/>
          <w:position w:val="4"/>
        </w:rPr>
        <w:t> 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Ca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l</w:t>
      </w:r>
      <w:r>
        <w:rPr>
          <w:rFonts w:ascii="Arial" w:hAnsi="Arial" w:cs="Arial" w:eastAsia="Arial"/>
          <w:sz w:val="30"/>
          <w:szCs w:val="30"/>
          <w:color w:val="F1F1F1"/>
          <w:spacing w:val="2"/>
          <w:w w:val="100"/>
          <w:position w:val="4"/>
        </w:rPr>
        <w:t>l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-to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-</w:t>
      </w:r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4"/>
        </w:rPr>
        <w:t>A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c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t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i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o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n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s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…………………</w:t>
        <w:tab/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40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23" w:lineRule="exact"/>
        <w:ind w:left="119" w:right="68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3"/>
        </w:rPr>
        <w:t>C</w:t>
      </w:r>
      <w:r>
        <w:rPr>
          <w:rFonts w:ascii="Arial" w:hAnsi="Arial" w:cs="Arial" w:eastAsia="Arial"/>
          <w:sz w:val="30"/>
          <w:szCs w:val="30"/>
          <w:color w:val="F1F1F1"/>
          <w:spacing w:val="-23"/>
          <w:w w:val="100"/>
          <w:position w:val="3"/>
        </w:rPr>
        <w:t>T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30"/>
          <w:szCs w:val="30"/>
          <w:color w:val="F1F1F1"/>
          <w:spacing w:val="-18"/>
          <w:w w:val="100"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Po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s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i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t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i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o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n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i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n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g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…</w:t>
      </w:r>
      <w:r>
        <w:rPr>
          <w:rFonts w:ascii="Arial" w:hAnsi="Arial" w:cs="Arial" w:eastAsia="Arial"/>
          <w:sz w:val="30"/>
          <w:szCs w:val="30"/>
          <w:color w:val="F1F1F1"/>
          <w:spacing w:val="8"/>
          <w:w w:val="100"/>
          <w:position w:val="3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43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27" w:lineRule="exact"/>
        <w:ind w:left="119" w:right="68"/>
        <w:jc w:val="center"/>
        <w:tabs>
          <w:tab w:pos="562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L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a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n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d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i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n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g</w:t>
      </w:r>
      <w:r>
        <w:rPr>
          <w:rFonts w:ascii="Arial" w:hAnsi="Arial" w:cs="Arial" w:eastAsia="Arial"/>
          <w:sz w:val="30"/>
          <w:szCs w:val="30"/>
          <w:color w:val="F1F1F1"/>
          <w:spacing w:val="-3"/>
          <w:w w:val="100"/>
          <w:position w:val="3"/>
        </w:rPr>
        <w:t> </w:t>
      </w:r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  <w:position w:val="3"/>
        </w:rPr>
        <w:t>P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a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g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e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3"/>
        </w:rPr>
        <w:t>s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  <w:t>……………………………</w:t>
        <w:tab/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3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45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118" w:right="68"/>
        <w:jc w:val="center"/>
        <w:tabs>
          <w:tab w:pos="562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F1F1F1"/>
          <w:spacing w:val="-1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</w:rPr>
        <w:t>rm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</w:rPr>
        <w:t>……………………………………</w:t>
        <w:tab/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3"/>
        </w:rPr>
        <w:t>49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9" w:right="68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Ne</w:t>
      </w:r>
      <w:r>
        <w:rPr>
          <w:rFonts w:ascii="Arial" w:hAnsi="Arial" w:cs="Arial" w:eastAsia="Arial"/>
          <w:sz w:val="30"/>
          <w:szCs w:val="30"/>
          <w:color w:val="F1F1F1"/>
          <w:spacing w:val="-2"/>
          <w:w w:val="100"/>
          <w:position w:val="4"/>
        </w:rPr>
        <w:t>w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s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l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t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t</w:t>
      </w:r>
      <w:r>
        <w:rPr>
          <w:rFonts w:ascii="Arial" w:hAnsi="Arial" w:cs="Arial" w:eastAsia="Arial"/>
          <w:sz w:val="30"/>
          <w:szCs w:val="30"/>
          <w:color w:val="F1F1F1"/>
          <w:spacing w:val="1"/>
          <w:w w:val="100"/>
          <w:position w:val="4"/>
        </w:rPr>
        <w:t>e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r</w:t>
      </w:r>
      <w:r>
        <w:rPr>
          <w:rFonts w:ascii="Arial" w:hAnsi="Arial" w:cs="Arial" w:eastAsia="Arial"/>
          <w:sz w:val="30"/>
          <w:szCs w:val="30"/>
          <w:color w:val="F1F1F1"/>
          <w:spacing w:val="2"/>
          <w:w w:val="100"/>
          <w:position w:val="4"/>
        </w:rPr>
        <w:t>s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………………………………..</w:t>
      </w:r>
      <w:r>
        <w:rPr>
          <w:rFonts w:ascii="Arial" w:hAnsi="Arial" w:cs="Arial" w:eastAsia="Arial"/>
          <w:sz w:val="30"/>
          <w:szCs w:val="30"/>
          <w:color w:val="F1F1F1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30"/>
          <w:szCs w:val="30"/>
          <w:color w:val="F1F1F1"/>
          <w:spacing w:val="5"/>
          <w:w w:val="100"/>
          <w:position w:val="4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1"/>
        </w:rPr>
        <w:t>51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53" w:right="62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Con</w:t>
      </w:r>
      <w:r>
        <w:rPr>
          <w:rFonts w:ascii="Arial" w:hAnsi="Arial" w:cs="Arial" w:eastAsia="Arial"/>
          <w:sz w:val="40"/>
          <w:szCs w:val="40"/>
          <w:color w:val="FFFFFF"/>
          <w:spacing w:val="2"/>
          <w:w w:val="100"/>
        </w:rPr>
        <w:t>c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lusion………</w:t>
      </w:r>
      <w:r>
        <w:rPr>
          <w:rFonts w:ascii="Arial" w:hAnsi="Arial" w:cs="Arial" w:eastAsia="Arial"/>
          <w:sz w:val="40"/>
          <w:szCs w:val="40"/>
          <w:color w:val="FFFFFF"/>
          <w:spacing w:val="-1"/>
          <w:w w:val="100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-3"/>
          <w:w w:val="100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……</w:t>
      </w:r>
      <w:r>
        <w:rPr>
          <w:rFonts w:ascii="Arial" w:hAnsi="Arial" w:cs="Arial" w:eastAsia="Arial"/>
          <w:sz w:val="40"/>
          <w:szCs w:val="40"/>
          <w:color w:val="FFFFFF"/>
          <w:spacing w:val="-4"/>
          <w:w w:val="100"/>
        </w:rPr>
        <w:t>…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40"/>
          <w:szCs w:val="40"/>
          <w:color w:val="FFFFFF"/>
          <w:spacing w:val="-2"/>
          <w:w w:val="100"/>
        </w:rPr>
        <w:t>.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40"/>
          <w:szCs w:val="40"/>
          <w:color w:val="FFFFFF"/>
          <w:spacing w:val="4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57016"/>
          <w:spacing w:val="0"/>
          <w:w w:val="99"/>
          <w:position w:val="-2"/>
        </w:rPr>
        <w:t>52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60" w:right="1120"/>
          <w:cols w:num="2" w:equalWidth="0">
            <w:col w:w="6004" w:space="1041"/>
            <w:col w:w="6175"/>
          </w:cols>
        </w:sectPr>
      </w:pPr>
      <w:rPr/>
    </w:p>
    <w:p>
      <w:pPr>
        <w:spacing w:before="0" w:after="0" w:line="1325" w:lineRule="exact"/>
        <w:ind w:left="1014" w:right="-20"/>
        <w:jc w:val="left"/>
        <w:rPr>
          <w:rFonts w:ascii="Franklin Gothic Book" w:hAnsi="Franklin Gothic Book" w:cs="Franklin Gothic Book" w:eastAsia="Franklin Gothic Book"/>
          <w:sz w:val="120"/>
          <w:szCs w:val="120"/>
        </w:rPr>
      </w:pPr>
      <w:rPr/>
      <w:r>
        <w:rPr>
          <w:rFonts w:ascii="Franklin Gothic Book" w:hAnsi="Franklin Gothic Book" w:cs="Franklin Gothic Book" w:eastAsia="Franklin Gothic Book"/>
          <w:sz w:val="120"/>
          <w:szCs w:val="120"/>
          <w:color w:val="45545F"/>
          <w:spacing w:val="0"/>
          <w:w w:val="100"/>
        </w:rPr>
        <w:t>Int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45545F"/>
          <w:spacing w:val="-22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45545F"/>
          <w:spacing w:val="0"/>
          <w:w w:val="100"/>
        </w:rPr>
        <w:t>oduction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0" w:lineRule="atLeast"/>
        <w:ind w:left="1060" w:right="1180"/>
        <w:jc w:val="left"/>
        <w:tabs>
          <w:tab w:pos="282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50pt;margin-top:67.333214pt;width:216pt;height:190.49pt;mso-position-horizontal-relative:page;mso-position-vertical-relative:paragraph;z-index:-2626" coordorigin="9000,1347" coordsize="4320,3810">
            <v:shape style="position:absolute;left:9000;top:1347;width:4320;height:3810" coordorigin="9000,1347" coordsize="4320,3810" path="m9000,5156l13320,5156,13320,1347,9000,1347,9000,5156e" filled="t" fillcolor="#F79546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's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online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B2B,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B2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-pro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global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online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ernet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age.</w:t>
        <w:tab/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ual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6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"/>
          <w:pgMar w:footer="442" w:header="0" w:top="580" w:bottom="640" w:left="140" w:right="280"/>
          <w:footerReference w:type="default" r:id="rId12"/>
          <w:pgSz w:w="14400" w:h="10800" w:orient="landscape"/>
        </w:sectPr>
      </w:pPr>
      <w:rPr/>
    </w:p>
    <w:p>
      <w:pPr>
        <w:spacing w:before="25" w:after="0" w:line="283" w:lineRule="auto"/>
        <w:ind w:left="1060" w:right="8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Sho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ingl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1&amp;1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ernet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40%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all-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o-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ium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busines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’t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edia,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operating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3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is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ju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ill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3"/>
            <w:w w:val="100"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2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3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3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pie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online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eg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1060" w:right="-6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build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just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hoping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onder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really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316" w:lineRule="exact"/>
        <w:ind w:left="10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40"/>
          <w:szCs w:val="40"/>
        </w:rPr>
      </w:pPr>
      <w:rPr/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c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"/>
          <w:w w:val="100"/>
        </w:rPr>
        <w:t>n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7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0"/>
          <w:w w:val="100"/>
        </w:rPr>
        <w:t>v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9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y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9"/>
          <w:w w:val="100"/>
        </w:rPr>
        <w:t>b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y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000000"/>
          <w:spacing w:val="0"/>
          <w:w w:val="100"/>
        </w:rPr>
      </w:r>
    </w:p>
    <w:p>
      <w:pPr>
        <w:spacing w:before="86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40"/>
          <w:szCs w:val="40"/>
        </w:rPr>
      </w:pPr>
      <w:rPr/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  <w:i/>
        </w:rPr>
        <w:t>&amp;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  <w:i/>
        </w:rPr>
        <w:t>1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  <w:i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  <w:i/>
        </w:rPr>
        <w:t>n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3"/>
          <w:w w:val="100"/>
          <w:i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  <w:i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  <w:i/>
        </w:rPr>
        <w:t>r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  <w:i/>
        </w:rPr>
        <w:t>n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  <w:i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  <w:i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  <w:i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p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1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d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000000"/>
          <w:spacing w:val="0"/>
          <w:w w:val="100"/>
        </w:rPr>
      </w:r>
    </w:p>
    <w:p>
      <w:pPr>
        <w:spacing w:before="87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40"/>
          <w:szCs w:val="40"/>
        </w:rPr>
      </w:pPr>
      <w:rPr/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h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p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40%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f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000000"/>
          <w:spacing w:val="0"/>
          <w:w w:val="100"/>
        </w:rPr>
      </w:r>
    </w:p>
    <w:p>
      <w:pPr>
        <w:spacing w:before="86" w:after="0" w:line="285" w:lineRule="auto"/>
        <w:ind w:right="999"/>
        <w:jc w:val="left"/>
        <w:rPr>
          <w:rFonts w:ascii="Franklin Gothic Book" w:hAnsi="Franklin Gothic Book" w:cs="Franklin Gothic Book" w:eastAsia="Franklin Gothic Book"/>
          <w:sz w:val="40"/>
          <w:szCs w:val="40"/>
        </w:rPr>
      </w:pPr>
      <w:rPr/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l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l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d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z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d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b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"/>
          <w:w w:val="100"/>
        </w:rPr>
        <w:t>n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l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l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7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don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3"/>
          <w:w w:val="100"/>
        </w:rPr>
        <w:t>’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h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1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8"/>
          <w:w w:val="100"/>
        </w:rPr>
        <w:t>v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8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w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"/>
          <w:w w:val="100"/>
        </w:rPr>
        <w:t>b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4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1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-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FFFFFF"/>
          <w:spacing w:val="0"/>
          <w:w w:val="100"/>
        </w:rPr>
        <w:t>.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40" w:right="280"/>
          <w:cols w:num="2" w:equalWidth="0">
            <w:col w:w="8293" w:space="856"/>
            <w:col w:w="483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83" w:lineRule="auto"/>
        <w:ind w:left="1060" w:right="75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n’t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resul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into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  <w:b/>
          <w:bCs/>
        </w:rPr>
      </w:r>
      <w:hyperlink r:id="rId14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ma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ket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  <w:b/>
            <w:bCs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hine.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goal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educa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40" w:right="280"/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3" w:lineRule="auto"/>
        <w:ind w:left="1060" w:right="97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37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5"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6"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  <w:t> </w:t>
        </w:r>
      </w:hyperlink>
      <w:hyperlink r:id="rId17"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8"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blogging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6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060" w:right="103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9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7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3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bloggin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edia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iderabl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fa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6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1.649891pt;height:220.36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5" w:after="0" w:line="240" w:lineRule="auto"/>
        <w:ind w:left="2764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Ima</w:t>
      </w:r>
      <w:r>
        <w:rPr>
          <w:rFonts w:ascii="Calibri" w:hAnsi="Calibri" w:cs="Calibri" w:eastAsia="Calibri"/>
          <w:sz w:val="18"/>
          <w:szCs w:val="18"/>
          <w:color w:val="585858"/>
          <w:spacing w:val="-1"/>
          <w:w w:val="100"/>
        </w:rPr>
        <w:t>g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585858"/>
          <w:spacing w:val="1"/>
          <w:w w:val="100"/>
        </w:rPr>
        <w:t>c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18"/>
          <w:szCs w:val="18"/>
          <w:color w:val="585858"/>
          <w:spacing w:val="-1"/>
          <w:w w:val="100"/>
        </w:rPr>
        <w:t>e</w:t>
      </w:r>
      <w:r>
        <w:rPr>
          <w:rFonts w:ascii="Calibri" w:hAnsi="Calibri" w:cs="Calibri" w:eastAsia="Calibri"/>
          <w:sz w:val="18"/>
          <w:szCs w:val="18"/>
          <w:color w:val="585858"/>
          <w:spacing w:val="-1"/>
          <w:w w:val="100"/>
        </w:rPr>
        <w:t>d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18"/>
          <w:szCs w:val="18"/>
          <w:color w:val="585858"/>
          <w:spacing w:val="0"/>
          <w:w w:val="100"/>
        </w:rPr>
        <w:t>t:</w:t>
      </w:r>
      <w:r>
        <w:rPr>
          <w:rFonts w:ascii="Calibri" w:hAnsi="Calibri" w:cs="Calibri" w:eastAsia="Calibri"/>
          <w:sz w:val="18"/>
          <w:szCs w:val="18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18"/>
          <w:szCs w:val="18"/>
          <w:color w:val="0091C4"/>
          <w:spacing w:val="-39"/>
          <w:w w:val="100"/>
        </w:rPr>
        <w:t> </w:t>
      </w:r>
      <w:hyperlink r:id="rId20"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  <w:t>T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e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  <w:t>c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h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n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  <w:t>o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i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g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e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n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  <w:t>c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0"/>
            <w:w w:val="100"/>
            <w:u w:val="single" w:color="0091C4"/>
          </w:rPr>
          <w:t>e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0"/>
            <w:w w:val="100"/>
            <w:u w:val="single" w:color="0091C4"/>
          </w:rPr>
        </w:r>
      </w:hyperlink>
      <w:hyperlink r:id="rId21">
        <w:r>
          <w:rPr>
            <w:rFonts w:ascii="Calibri" w:hAnsi="Calibri" w:cs="Calibri" w:eastAsia="Calibri"/>
            <w:sz w:val="18"/>
            <w:szCs w:val="18"/>
            <w:color w:val="0091C4"/>
            <w:spacing w:val="0"/>
            <w:w w:val="100"/>
            <w:u w:val="single" w:color="0091C4"/>
          </w:rPr>
          <w:t>,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-1"/>
            <w:w w:val="100"/>
            <w:u w:val="single" w:color="0091C4"/>
          </w:rPr>
          <w:t> 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18"/>
            <w:szCs w:val="18"/>
            <w:color w:val="0091C4"/>
            <w:spacing w:val="0"/>
            <w:w w:val="100"/>
            <w:u w:val="single" w:color="0091C4"/>
          </w:rPr>
          <w:t>C.</w:t>
        </w:r>
        <w:r>
          <w:rPr>
            <w:rFonts w:ascii="Calibri" w:hAnsi="Calibri" w:cs="Calibri" w:eastAsia="Calibri"/>
            <w:sz w:val="18"/>
            <w:szCs w:val="18"/>
            <w:color w:val="0091C4"/>
            <w:spacing w:val="0"/>
            <w:w w:val="100"/>
          </w:rPr>
        </w:r>
        <w:r>
          <w:rPr>
            <w:rFonts w:ascii="Calibri" w:hAnsi="Calibri" w:cs="Calibri" w:eastAsia="Calibri"/>
            <w:sz w:val="18"/>
            <w:szCs w:val="1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442" w:top="980" w:bottom="640" w:left="140" w:right="28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left="10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ubSpot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22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20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2"/>
            <w:w w:val="100"/>
            <w:u w:val="thick" w:color="0091C4"/>
          </w:rPr>
          <w:t>1</w:t>
        </w:r>
        <w:r>
          <w:rPr>
            <w:rFonts w:ascii="Arial" w:hAnsi="Arial" w:cs="Arial" w:eastAsia="Arial"/>
            <w:sz w:val="28"/>
            <w:szCs w:val="28"/>
            <w:color w:val="0091C4"/>
            <w:spacing w:val="-2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1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of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nbound</w:t>
        </w:r>
        <w:r>
          <w:rPr>
            <w:rFonts w:ascii="Arial" w:hAnsi="Arial" w:cs="Arial" w:eastAsia="Arial"/>
            <w:sz w:val="28"/>
            <w:szCs w:val="28"/>
            <w:color w:val="0091C4"/>
            <w:spacing w:val="-9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9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eport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inbound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240" w:lineRule="auto"/>
        <w:ind w:left="10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oda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inbound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62%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316" w:lineRule="exact"/>
        <w:ind w:left="10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ost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outbo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arke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ing.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83" w:lineRule="auto"/>
        <w:ind w:left="1087" w:right="7937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317.809998pt;margin-top:-1.098152pt;width:370.69pt;height:174.87pt;mso-position-horizontal-relative:page;mso-position-vertical-relative:paragraph;z-index:-2625" type="#_x0000_t75">
            <v:imagedata r:id="rId23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ight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apparen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ible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ually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big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blog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edia,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organic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paid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online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ould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316" w:lineRule="exact"/>
        <w:ind w:left="108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new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0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ect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rucial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ontains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10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1060" w:right="108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ado,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25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‘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-2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Sale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ular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addit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onal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inbound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42" w:top="980" w:bottom="660" w:left="140" w:right="28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8.5162pt;margin-top:491.419006pt;width:80.129pt;height:48.580994pt;mso-position-horizontal-relative:page;mso-position-vertical-relative:page;z-index:-2622" type="#_x0000_t75">
            <v:imagedata r:id="rId25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60" w:lineRule="exact"/>
        <w:ind w:left="104" w:right="-20"/>
        <w:jc w:val="left"/>
        <w:tabs>
          <w:tab w:pos="2500" w:val="left"/>
          <w:tab w:pos="5860" w:val="left"/>
          <w:tab w:pos="9320" w:val="left"/>
        </w:tabs>
        <w:rPr>
          <w:rFonts w:ascii="Franklin Gothic Book" w:hAnsi="Franklin Gothic Book" w:cs="Franklin Gothic Book" w:eastAsia="Franklin Gothic Book"/>
          <w:sz w:val="120"/>
          <w:szCs w:val="120"/>
        </w:rPr>
      </w:pPr>
      <w:rPr/>
      <w:r>
        <w:rPr/>
        <w:pict>
          <v:group style="position:absolute;margin-left:39.549pt;margin-top:-1.198708pt;width:182.45pt;height:66pt;mso-position-horizontal-relative:page;mso-position-vertical-relative:paragraph;z-index:-2624" coordorigin="791,-24" coordsize="3649,1320">
            <v:shape style="position:absolute;left:791;top:-24;width:3649;height:1320" coordorigin="791,-24" coordsize="3649,1320" path="m791,1296l4440,1296,4440,-24,791,-24,791,1296e" filled="t" fillcolor="#F5770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77.149994pt;margin-top:-4.218708pt;width:252.71pt;height:367pt;mso-position-horizontal-relative:page;mso-position-vertical-relative:paragraph;z-index:-2623" coordorigin="5543,-84" coordsize="5054,7340">
            <v:group style="position:absolute;left:5553;top:-74;width:890;height:7320" coordorigin="5553,-74" coordsize="890,7320">
              <v:shape style="position:absolute;left:5553;top:-74;width:890;height:7320" coordorigin="5553,-74" coordsize="890,7320" path="m5553,7246l6443,7246,6443,-74,5553,-74,5553,7246e" filled="t" fillcolor="#252F36" stroked="f">
                <v:path arrowok="t"/>
                <v:fill/>
              </v:shape>
            </v:group>
            <v:group style="position:absolute;left:6181;top:3990;width:4402;height:2" coordorigin="6181,3990" coordsize="4402,2">
              <v:shape style="position:absolute;left:6181;top:3990;width:4402;height:2" coordorigin="6181,3990" coordsize="4402,0" path="m6181,3990l10583,3990e" filled="f" stroked="t" strokeweight="1.42pt" strokecolor="#0091C4">
                <v:path arrowok="t"/>
              </v:shape>
            </v:group>
            <w10:wrap type="none"/>
          </v:group>
        </w:pic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4"/>
          <w:w w:val="100"/>
          <w:position w:val="-2"/>
        </w:rPr>
        <w:t>P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38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1: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G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7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21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ound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Online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324" w:lineRule="auto"/>
        <w:ind w:left="115" w:right="953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2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1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b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te</w:t>
      </w:r>
      <w:r>
        <w:rPr>
          <w:rFonts w:ascii="Arial" w:hAnsi="Arial" w:cs="Arial" w:eastAsia="Arial"/>
          <w:sz w:val="36"/>
          <w:szCs w:val="3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’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FFFFFF"/>
          <w:spacing w:val="-1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1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hy</w:t>
      </w:r>
      <w:r>
        <w:rPr>
          <w:rFonts w:ascii="Arial" w:hAnsi="Arial" w:cs="Arial" w:eastAsia="Arial"/>
          <w:sz w:val="36"/>
          <w:szCs w:val="3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1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91C4"/>
          <w:spacing w:val="0"/>
          <w:w w:val="100"/>
        </w:rPr>
      </w:r>
      <w:hyperlink r:id="rId26"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0"/>
            <w:w w:val="100"/>
            <w:u w:val="thick" w:color="0091C4"/>
          </w:rPr>
          <w:t>p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0"/>
            <w:w w:val="100"/>
            <w:u w:val="thick" w:color="0091C4"/>
          </w:rPr>
          <w:t>f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  <w:t>h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36"/>
            <w:szCs w:val="36"/>
            <w:color w:val="0091C4"/>
            <w:spacing w:val="-5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  <w:u w:val="thick" w:color="0091C4"/>
          </w:rPr>
          <w:t>f</w:t>
        </w:r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  <w:t>u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  <w:t>n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  <w:t>n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36"/>
            <w:szCs w:val="36"/>
            <w:color w:val="0091C4"/>
            <w:spacing w:val="0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36"/>
            <w:szCs w:val="36"/>
            <w:color w:val="0091C4"/>
            <w:spacing w:val="3"/>
            <w:w w:val="100"/>
          </w:rPr>
          <w:t> </w:t>
        </w:r>
      </w:hyperlink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8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b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k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34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FFFFFF"/>
          <w:spacing w:val="5"/>
          <w:w w:val="100"/>
        </w:rPr>
        <w:t> </w:t>
      </w:r>
      <w:hyperlink r:id="rId27"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S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</w:rPr>
          <w:t>e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</w:rPr>
          <w:t>a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r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c</w:t>
        </w:r>
        <w:r>
          <w:rPr>
            <w:rFonts w:ascii="Arial" w:hAnsi="Arial" w:cs="Arial" w:eastAsia="Arial"/>
            <w:sz w:val="36"/>
            <w:szCs w:val="36"/>
            <w:color w:val="0091C4"/>
            <w:spacing w:val="0"/>
            <w:w w:val="100"/>
          </w:rPr>
          <w:t>h</w:t>
        </w:r>
        <w:r>
          <w:rPr>
            <w:rFonts w:ascii="Arial" w:hAnsi="Arial" w:cs="Arial" w:eastAsia="Arial"/>
            <w:sz w:val="36"/>
            <w:szCs w:val="36"/>
            <w:color w:val="0091C4"/>
            <w:spacing w:val="0"/>
            <w:w w:val="100"/>
          </w:rPr>
          <w:t> 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E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</w:rPr>
          <w:t>n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</w:rPr>
          <w:t>g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i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</w:rPr>
          <w:t>n</w:t>
        </w:r>
        <w:r>
          <w:rPr>
            <w:rFonts w:ascii="Arial" w:hAnsi="Arial" w:cs="Arial" w:eastAsia="Arial"/>
            <w:sz w:val="36"/>
            <w:szCs w:val="36"/>
            <w:color w:val="0091C4"/>
            <w:spacing w:val="0"/>
            <w:w w:val="100"/>
          </w:rPr>
          <w:t>e</w:t>
        </w:r>
        <w:r>
          <w:rPr>
            <w:rFonts w:ascii="Arial" w:hAnsi="Arial" w:cs="Arial" w:eastAsia="Arial"/>
            <w:sz w:val="36"/>
            <w:szCs w:val="36"/>
            <w:color w:val="0091C4"/>
            <w:spacing w:val="2"/>
            <w:w w:val="100"/>
          </w:rPr>
          <w:t> </w:t>
        </w:r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</w:rPr>
          <w:t>O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</w:rPr>
          <w:t>p</w:t>
        </w:r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</w:rPr>
          <w:t>t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i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m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i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z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</w:rPr>
          <w:t>a</w:t>
        </w:r>
        <w:r>
          <w:rPr>
            <w:rFonts w:ascii="Arial" w:hAnsi="Arial" w:cs="Arial" w:eastAsia="Arial"/>
            <w:sz w:val="36"/>
            <w:szCs w:val="36"/>
            <w:color w:val="0091C4"/>
            <w:spacing w:val="-2"/>
            <w:w w:val="100"/>
          </w:rPr>
          <w:t>t</w:t>
        </w:r>
        <w:r>
          <w:rPr>
            <w:rFonts w:ascii="Arial" w:hAnsi="Arial" w:cs="Arial" w:eastAsia="Arial"/>
            <w:sz w:val="36"/>
            <w:szCs w:val="36"/>
            <w:color w:val="0091C4"/>
            <w:spacing w:val="-3"/>
            <w:w w:val="100"/>
          </w:rPr>
          <w:t>i</w:t>
        </w:r>
        <w:r>
          <w:rPr>
            <w:rFonts w:ascii="Arial" w:hAnsi="Arial" w:cs="Arial" w:eastAsia="Arial"/>
            <w:sz w:val="36"/>
            <w:szCs w:val="36"/>
            <w:color w:val="0091C4"/>
            <w:spacing w:val="-4"/>
            <w:w w:val="100"/>
          </w:rPr>
          <w:t>o</w:t>
        </w:r>
        <w:r>
          <w:rPr>
            <w:rFonts w:ascii="Arial" w:hAnsi="Arial" w:cs="Arial" w:eastAsia="Arial"/>
            <w:sz w:val="36"/>
            <w:szCs w:val="36"/>
            <w:color w:val="0091C4"/>
            <w:spacing w:val="0"/>
            <w:w w:val="100"/>
          </w:rPr>
          <w:t>n</w:t>
        </w:r>
        <w:r>
          <w:rPr>
            <w:rFonts w:ascii="Arial" w:hAnsi="Arial" w:cs="Arial" w:eastAsia="Arial"/>
            <w:sz w:val="36"/>
            <w:szCs w:val="36"/>
            <w:color w:val="0091C4"/>
            <w:spacing w:val="3"/>
            <w:w w:val="100"/>
          </w:rPr>
          <w:t> </w:t>
        </w:r>
      </w:hyperlink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(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)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b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-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1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b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33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sz w:val="36"/>
          <w:szCs w:val="3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b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k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1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k</w:t>
      </w:r>
      <w:r>
        <w:rPr>
          <w:rFonts w:ascii="Arial" w:hAnsi="Arial" w:cs="Arial" w:eastAsia="Arial"/>
          <w:sz w:val="36"/>
          <w:szCs w:val="3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1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FFFFFF"/>
          <w:spacing w:val="-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1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-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7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6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10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ay</w:t>
      </w:r>
      <w:r>
        <w:rPr>
          <w:rFonts w:ascii="Arial" w:hAnsi="Arial" w:cs="Arial" w:eastAsia="Arial"/>
          <w:sz w:val="36"/>
          <w:szCs w:val="36"/>
          <w:color w:val="FFFFFF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7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u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(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-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)</w:t>
      </w:r>
      <w:r>
        <w:rPr>
          <w:rFonts w:ascii="Arial" w:hAnsi="Arial" w:cs="Arial" w:eastAsia="Arial"/>
          <w:sz w:val="36"/>
          <w:szCs w:val="36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k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FFFFFF"/>
          <w:spacing w:val="-3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FFFFFF"/>
          <w:spacing w:val="-2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6"/>
          <w:pgMar w:footer="270" w:header="0" w:top="980" w:bottom="460" w:left="820" w:right="280"/>
          <w:footerReference w:type="default" r:id="rId24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12.194pt;margin-top:505.113892pt;width:78pt;height:28.886pt;mso-position-horizontal-relative:page;mso-position-vertical-relative:page;z-index:-2621" type="#_x0000_t75">
            <v:imagedata r:id="rId29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983" w:lineRule="exact"/>
        <w:ind w:left="1024" w:right="-20"/>
        <w:jc w:val="left"/>
        <w:tabs>
          <w:tab w:pos="7660" w:val="left"/>
        </w:tabs>
        <w:rPr>
          <w:rFonts w:ascii="Franklin Gothic Book" w:hAnsi="Franklin Gothic Book" w:cs="Franklin Gothic Book" w:eastAsia="Franklin Gothic Book"/>
          <w:sz w:val="90"/>
          <w:szCs w:val="90"/>
        </w:rPr>
      </w:pPr>
      <w:rPr/>
      <w:r>
        <w:rPr/>
        <w:pict>
          <v:shape style="position:absolute;margin-left:438pt;margin-top:50.725368pt;width:268.910pt;height:280.5pt;mso-position-horizontal-relative:page;mso-position-vertical-relative:paragraph;z-index:-2620" type="#_x0000_t75">
            <v:imagedata r:id="rId30" o:title=""/>
          </v:shape>
        </w:pic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Building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Inbound</w:t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Links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2" w:lineRule="auto"/>
        <w:ind w:left="1024" w:right="5863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#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pag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31"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13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  <w:t> </w:t>
        </w:r>
      </w:hyperlink>
      <w:hyperlink r:id="rId32"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z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3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024" w:right="576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q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j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240" w:lineRule="auto"/>
        <w:ind w:left="10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270" w:top="520" w:bottom="460" w:left="0" w:right="160"/>
          <w:headerReference w:type="default" r:id="rId28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09.809998pt;margin-top:413.782013pt;width:290.45pt;height:78.55pt;mso-position-horizontal-relative:page;mso-position-vertical-relative:page;z-index:-2619" coordorigin="8196,8276" coordsize="5809,1571">
            <v:group style="position:absolute;left:8206;top:8286;width:5789;height:1551" coordorigin="8206,8286" coordsize="5789,1551">
              <v:shape style="position:absolute;left:8206;top:8286;width:5789;height:1551" coordorigin="8206,8286" coordsize="5789,1551" path="m8206,9837l13995,9837,13995,8286,8206,8286,8206,9837e" filled="t" fillcolor="#F1F1F1" stroked="f">
                <v:path arrowok="t"/>
                <v:fill/>
              </v:shape>
            </v:group>
            <v:group style="position:absolute;left:8206;top:8286;width:5789;height:1551" coordorigin="8206,8286" coordsize="5789,1551">
              <v:shape style="position:absolute;left:8206;top:8286;width:5789;height:1551" coordorigin="8206,8286" coordsize="5789,1551" path="m8206,9837l13995,9837,13995,8286,8206,8286,8206,9837xe" filled="f" stroked="t" strokeweight=".75pt" strokecolor="#BEBEBE">
                <v:path arrowok="t"/>
              </v:shape>
              <v:shape style="position:absolute;left:8381;top:8311;width:696;height:750" type="#_x0000_t75">
                <v:imagedata r:id="rId3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276" w:lineRule="auto"/>
        <w:ind w:left="1564" w:right="1139" w:firstLine="-540"/>
        <w:jc w:val="left"/>
        <w:tabs>
          <w:tab w:pos="15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eate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hig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-q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1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cat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ente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ten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link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78" w:lineRule="auto"/>
        <w:ind w:left="1564" w:right="1084" w:firstLine="-540"/>
        <w:jc w:val="left"/>
        <w:tabs>
          <w:tab w:pos="15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ecto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35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he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out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his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li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her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This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24" w:right="-20"/>
        <w:jc w:val="left"/>
        <w:tabs>
          <w:tab w:pos="15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sts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56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(qu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ge,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build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9" w:lineRule="auto"/>
        <w:ind w:left="1564" w:right="948" w:firstLine="-540"/>
        <w:jc w:val="left"/>
        <w:tabs>
          <w:tab w:pos="15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Resea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ching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  <w:b/>
          <w:bCs/>
        </w:rPr>
      </w:r>
      <w:hyperlink r:id="rId36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nk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ding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es</w:t>
        </w:r>
        <w:r>
          <w:rPr>
            <w:rFonts w:ascii="Arial" w:hAnsi="Arial" w:cs="Arial" w:eastAsia="Arial"/>
            <w:sz w:val="28"/>
            <w:szCs w:val="28"/>
            <w:color w:val="0091C4"/>
            <w:spacing w:val="-13"/>
            <w:w w:val="100"/>
            <w:b/>
            <w:bCs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There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many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ools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allow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domain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37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HubSp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's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link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gra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er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oo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40" w:lineRule="exact"/>
        <w:ind w:left="1024" w:right="-20"/>
        <w:jc w:val="left"/>
        <w:tabs>
          <w:tab w:pos="15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  <w:position w:val="-1"/>
        </w:rPr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28"/>
          <w:szCs w:val="28"/>
          <w:color w:val="0091C4"/>
          <w:spacing w:val="4"/>
          <w:w w:val="100"/>
          <w:b/>
          <w:bCs/>
          <w:u w:val="thick" w:color="0091C4"/>
          <w:position w:val="-1"/>
        </w:rPr>
        <w:t> </w:t>
      </w:r>
      <w:hyperlink r:id="rId38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’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74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-1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b/>
            <w:bCs/>
            <w:u w:val="thick" w:color="0091C4"/>
            <w:position w:val="-1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,</w:t>
        </w:r>
        <w:r>
          <w:rPr>
            <w:rFonts w:ascii="Arial" w:hAnsi="Arial" w:cs="Arial" w:eastAsia="Arial"/>
            <w:sz w:val="28"/>
            <w:szCs w:val="28"/>
            <w:color w:val="0091C4"/>
            <w:spacing w:val="70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,</w:t>
        </w:r>
        <w:r>
          <w:rPr>
            <w:rFonts w:ascii="Arial" w:hAnsi="Arial" w:cs="Arial" w:eastAsia="Arial"/>
            <w:sz w:val="28"/>
            <w:szCs w:val="28"/>
            <w:color w:val="0091C4"/>
            <w:spacing w:val="76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ar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te</w:t>
        </w:r>
        <w:r>
          <w:rPr>
            <w:rFonts w:ascii="Arial" w:hAnsi="Arial" w:cs="Arial" w:eastAsia="Arial"/>
            <w:sz w:val="28"/>
            <w:szCs w:val="28"/>
            <w:color w:val="0091C4"/>
            <w:spacing w:val="-13"/>
            <w:w w:val="100"/>
            <w:b/>
            <w:bCs/>
            <w:u w:val="thick" w:color="0091C4"/>
            <w:position w:val="-1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13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,</w:t>
        </w:r>
        <w:r>
          <w:rPr>
            <w:rFonts w:ascii="Arial" w:hAnsi="Arial" w:cs="Arial" w:eastAsia="Arial"/>
            <w:sz w:val="28"/>
            <w:szCs w:val="28"/>
            <w:color w:val="0091C4"/>
            <w:spacing w:val="70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75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78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74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-1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-12"/>
            <w:w w:val="100"/>
            <w:b/>
            <w:bCs/>
            <w:u w:val="thick" w:color="0091C4"/>
            <w:position w:val="-1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12"/>
            <w:w w:val="100"/>
            <w:b/>
            <w:bCs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2"/>
            <w:w w:val="100"/>
            <w:b/>
            <w:bCs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2"/>
            <w:w w:val="100"/>
            <w:b/>
            <w:bCs/>
            <w:position w:val="-1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left="9218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2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l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rn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,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e: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8496" w:right="60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  <w:b/>
          <w:bCs/>
        </w:rPr>
      </w:r>
      <w:hyperlink r:id="rId39"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5"/>
            <w:w w:val="100"/>
            <w:b/>
            <w:bCs/>
            <w:u w:val="thick" w:color="0091C4"/>
          </w:rPr>
          <w:t> </w:t>
        </w:r>
      </w:hyperlink>
      <w:hyperlink r:id="rId40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to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: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  <w:t> </w:t>
        </w:r>
      </w:hyperlink>
      <w:hyperlink r:id="rId41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sta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13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b/>
            <w:bCs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f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Arial" w:hAnsi="Arial" w:cs="Arial" w:eastAsia="Arial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NumType w:start="8"/>
          <w:pgMar w:footer="498" w:header="133" w:top="520" w:bottom="680" w:left="0" w:right="280"/>
          <w:footerReference w:type="default" r:id="rId33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981" w:lineRule="exact"/>
        <w:ind w:left="1024" w:right="-20"/>
        <w:jc w:val="left"/>
        <w:tabs>
          <w:tab w:pos="4380" w:val="left"/>
          <w:tab w:pos="7260" w:val="left"/>
        </w:tabs>
        <w:rPr>
          <w:rFonts w:ascii="Franklin Gothic Book" w:hAnsi="Franklin Gothic Book" w:cs="Franklin Gothic Book" w:eastAsia="Franklin Gothic Book"/>
          <w:sz w:val="90"/>
          <w:szCs w:val="90"/>
        </w:rPr>
      </w:pPr>
      <w:rPr/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1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n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1"/>
          <w:w w:val="100"/>
        </w:rPr>
        <w:t>-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page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Sea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1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ch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Engine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000000"/>
          <w:spacing w:val="0"/>
          <w:w w:val="100"/>
        </w:rPr>
      </w:r>
    </w:p>
    <w:p>
      <w:pPr>
        <w:spacing w:before="0" w:after="0" w:line="899" w:lineRule="exact"/>
        <w:ind w:left="1024" w:right="-20"/>
        <w:jc w:val="left"/>
        <w:rPr>
          <w:rFonts w:ascii="Franklin Gothic Book" w:hAnsi="Franklin Gothic Book" w:cs="Franklin Gothic Book" w:eastAsia="Franklin Gothic Book"/>
          <w:sz w:val="90"/>
          <w:szCs w:val="90"/>
        </w:rPr>
      </w:pPr>
      <w:rPr/>
      <w:r>
        <w:rPr/>
        <w:pict>
          <v:shape style="position:absolute;margin-left:462pt;margin-top:10.598767pt;width:240.84pt;height:216pt;mso-position-horizontal-relative:page;mso-position-vertical-relative:paragraph;z-index:-2618" type="#_x0000_t75">
            <v:imagedata r:id="rId43" o:title=""/>
          </v:shape>
        </w:pic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1"/>
        </w:rPr>
        <w:t>Optimization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3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1"/>
        </w:rPr>
        <w:t>(SEO)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3" w:lineRule="auto"/>
        <w:ind w:left="996" w:right="491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hile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hugely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orget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pages.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-page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eadlines,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Su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-headli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Body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-page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316" w:lineRule="exact"/>
        <w:ind w:left="996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”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82" w:lineRule="auto"/>
        <w:ind w:left="996" w:right="114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-page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hile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erboard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7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-page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righ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276" w:right="918" w:firstLine="-28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Pick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ke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6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ocus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opti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hori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on’t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epages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ula</w:t>
      </w:r>
      <w:r>
        <w:rPr>
          <w:rFonts w:ascii="Arial" w:hAnsi="Arial" w:cs="Arial" w:eastAsia="Arial"/>
          <w:sz w:val="28"/>
          <w:szCs w:val="28"/>
          <w:color w:val="585858"/>
          <w:spacing w:val="-17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98" w:top="520" w:bottom="680" w:left="0" w:right="280"/>
          <w:headerReference w:type="default" r:id="rId42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133" w:footer="498" w:top="520" w:bottom="680" w:left="0" w:right="280"/>
          <w:pgSz w:w="14400" w:h="10800" w:orient="landscape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056" w:right="312" w:firstLine="-27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Place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ke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6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headline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-hea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line.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areas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eight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0" w:lineRule="auto"/>
        <w:ind w:left="1056" w:right="-68" w:firstLine="-27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ke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rest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0" w:lineRule="auto"/>
        <w:ind w:left="1056" w:right="120" w:firstLine="-27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ke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ame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jpg)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2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ke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056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2" w:lineRule="auto"/>
        <w:ind w:left="1056" w:right="213" w:firstLine="-276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09.809998pt;margin-top:61.11182pt;width:290.45pt;height:78.55pt;mso-position-horizontal-relative:page;mso-position-vertical-relative:paragraph;z-index:-2617" coordorigin="8196,1222" coordsize="5809,1571">
            <v:group style="position:absolute;left:8206;top:1232;width:5789;height:1551" coordorigin="8206,1232" coordsize="5789,1551">
              <v:shape style="position:absolute;left:8206;top:1232;width:5789;height:1551" coordorigin="8206,1232" coordsize="5789,1551" path="m8206,2783l13995,2783,13995,1232,8206,1232,8206,2783e" filled="t" fillcolor="#F1F1F1" stroked="f">
                <v:path arrowok="t"/>
                <v:fill/>
              </v:shape>
            </v:group>
            <v:group style="position:absolute;left:8206;top:1232;width:5789;height:1551" coordorigin="8206,1232" coordsize="5789,1551">
              <v:shape style="position:absolute;left:8206;top:1232;width:5789;height:1551" coordorigin="8206,1232" coordsize="5789,1551" path="m8206,2783l13995,2783,13995,1232,8206,1232,8206,2783xe" filled="f" stroked="t" strokeweight=".75pt" strokecolor="#BEBEBE">
                <v:path arrowok="t"/>
              </v:shape>
              <v:shape style="position:absolute;left:8381;top:1258;width:696;height:750" type="#_x0000_t75">
                <v:imagedata r:id="rId44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ast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31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search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i/>
        </w:rPr>
        <w:t>sec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i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i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prepare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audience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other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on’t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naturally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ogni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br w:type="column"/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-5"/>
          <w:w w:val="100"/>
        </w:rPr>
        <w:t>x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rim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color w:val="585858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585858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s: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74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/>
        <w:pict>
          <v:group style="position:absolute;margin-left:349.825012pt;margin-top:-272.677917pt;width:350.69pt;height:198.82pt;mso-position-horizontal-relative:page;mso-position-vertical-relative:paragraph;z-index:-2616" coordorigin="6997,-5454" coordsize="7014,3976">
            <v:shape style="position:absolute;left:7011;top:-5438;width:6984;height:3946" type="#_x0000_t75">
              <v:imagedata r:id="rId45" o:title=""/>
            </v:shape>
            <v:group style="position:absolute;left:7004;top:-5446;width:6999;height:3961" coordorigin="7004,-5446" coordsize="6999,3961">
              <v:shape style="position:absolute;left:7004;top:-5446;width:6999;height:3961" coordorigin="7004,-5446" coordsize="6999,3961" path="m7004,-1485l14003,-1485,14003,-5446,7004,-5446,7004,-1485xe" filled="f" stroked="t" strokeweight=".75pt" strokecolor="#43434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2.440002pt;margin-top:-335.37793pt;width:343.19pt;height:28.465pt;mso-position-horizontal-relative:page;mso-position-vertical-relative:paragraph;z-index:-2615" coordorigin="7049,-6708" coordsize="6864,569">
            <v:shape style="position:absolute;left:7049;top:-6708;width:6864;height:549" type="#_x0000_t75">
              <v:imagedata r:id="rId46" o:title=""/>
            </v:shape>
            <v:group style="position:absolute;left:10368;top:-6665;width:3237;height:507" coordorigin="10368,-6665" coordsize="3237,507">
              <v:shape style="position:absolute;left:10368;top:-6665;width:3237;height:507" coordorigin="10368,-6665" coordsize="3237,507" path="m10368,-6158l13605,-6158,13605,-6665,10368,-6665,10368,-6158xe" filled="f" stroked="t" strokeweight="2pt" strokecolor="#F57016">
                <v:path arrowok="t"/>
              </v:shape>
            </v:group>
            <w10:wrap type="none"/>
          </v:group>
        </w:pic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re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3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45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  <w:b/>
          <w:bCs/>
        </w:rPr>
      </w:r>
      <w:hyperlink r:id="rId47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6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1"/>
            <w:w w:val="100"/>
            <w:b/>
            <w:bCs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1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6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to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mme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ate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18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fy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22"/>
            <w:w w:val="100"/>
            <w:b/>
            <w:bCs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22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Arial" w:hAnsi="Arial" w:cs="Arial" w:eastAsia="Arial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14" w:after="0" w:line="240" w:lineRule="auto"/>
        <w:ind w:left="145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  <w:b/>
          <w:bCs/>
        </w:rPr>
      </w:r>
      <w:hyperlink r:id="rId48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</w:hyperlink>
      <w:hyperlink r:id="rId49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-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</w:r>
      </w:hyperlink>
      <w:hyperlink r:id="rId50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Pa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SEO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Arial" w:hAnsi="Arial" w:cs="Arial" w:eastAsia="Arial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80"/>
          <w:cols w:num="2" w:equalWidth="0">
            <w:col w:w="6720" w:space="324"/>
            <w:col w:w="7076"/>
          </w:cols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60" w:lineRule="exact"/>
        <w:ind w:left="1024" w:right="-20"/>
        <w:jc w:val="left"/>
        <w:tabs>
          <w:tab w:pos="2840" w:val="left"/>
          <w:tab w:pos="4360" w:val="left"/>
          <w:tab w:pos="7360" w:val="left"/>
        </w:tabs>
        <w:rPr>
          <w:rFonts w:ascii="Franklin Gothic Book" w:hAnsi="Franklin Gothic Book" w:cs="Franklin Gothic Book" w:eastAsia="Franklin Gothic Book"/>
          <w:sz w:val="90"/>
          <w:szCs w:val="90"/>
        </w:rPr>
      </w:pPr>
      <w:rPr/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Title</w:t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6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ag</w:t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&amp;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3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M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4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ta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61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ags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3" w:lineRule="auto"/>
        <w:ind w:left="1031" w:right="5077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473pt;margin-top:.051849pt;width:214.5pt;height:198pt;mso-position-horizontal-relative:page;mso-position-vertical-relative:paragraph;z-index:-2614" type="#_x0000_t75">
            <v:imagedata r:id="rId52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least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iest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ode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ained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031" w:right="504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ant.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Back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da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abused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eight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inbound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ead.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eg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16" w:lineRule="exact"/>
        <w:ind w:left="10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3" w:lineRule="auto"/>
        <w:ind w:left="1031" w:right="70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guru,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53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on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ent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anage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ent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enable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oding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ledge.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open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(ending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php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ound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near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98" w:top="520" w:bottom="680" w:left="0" w:right="280"/>
          <w:headerReference w:type="default" r:id="rId51"/>
          <w:pgSz w:w="14400" w:h="10800" w:orient="landscape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9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8" w:lineRule="auto"/>
        <w:ind w:left="1241" w:right="1002" w:firstLine="-28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headline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241" w:right="-20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&lt;t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l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&gt;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H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u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b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p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4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b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u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nd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3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M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k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ng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6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f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w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&lt;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/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l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&gt;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escr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585858"/>
          <w:spacing w:val="5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380" w:lineRule="atLeast"/>
        <w:ind w:left="1241" w:right="1805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&lt;m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0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m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=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"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D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c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p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"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30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c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=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"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p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2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p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u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h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g.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4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0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c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g.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9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op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u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p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g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.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2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0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g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g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g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.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6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H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u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b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p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'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6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b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u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nd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3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M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k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ng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6"/>
          <w:w w:val="100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f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w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5"/>
          <w:w w:val="100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.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.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.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</w:rPr>
        <w:t>"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</w:rPr>
        <w:t>&gt;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1" w:after="0" w:line="253" w:lineRule="auto"/>
        <w:ind w:left="879" w:right="10982"/>
        <w:jc w:val="center"/>
        <w:rPr>
          <w:rFonts w:ascii="Franklin Gothic Book" w:hAnsi="Franklin Gothic Book" w:cs="Franklin Gothic Book" w:eastAsia="Franklin Gothic Book"/>
          <w:sz w:val="26"/>
          <w:szCs w:val="26"/>
        </w:rPr>
      </w:pPr>
      <w:rPr/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100"/>
        </w:rPr>
        <w:t>H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3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w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100"/>
        </w:rPr>
        <w:t>h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itle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and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Des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100"/>
        </w:rPr>
        <w:t>c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1"/>
          <w:w w:val="100"/>
        </w:rPr>
        <w:t>p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tion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tags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are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disp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1"/>
          <w:w w:val="100"/>
        </w:rPr>
        <w:t>l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5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4"/>
          <w:w w:val="100"/>
        </w:rPr>
        <w:t>y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ed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9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in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s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99"/>
        </w:rPr>
        <w:t>e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a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4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99"/>
        </w:rPr>
        <w:t>c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h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eng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1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1"/>
          <w:w w:val="100"/>
        </w:rPr>
        <w:t>n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0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1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e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99"/>
        </w:rPr>
        <w:t>s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-1"/>
          <w:w w:val="99"/>
        </w:rPr>
        <w:t>u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FFFFFF"/>
          <w:spacing w:val="0"/>
          <w:w w:val="99"/>
        </w:rPr>
        <w:t>lts</w:t>
      </w:r>
      <w:r>
        <w:rPr>
          <w:rFonts w:ascii="Franklin Gothic Book" w:hAnsi="Franklin Gothic Book" w:cs="Franklin Gothic Book" w:eastAsia="Franklin Gothic Book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7" w:after="0" w:line="240" w:lineRule="auto"/>
        <w:ind w:left="9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5pt;margin-top:-98.070183pt;width:647pt;height:85.0pt;mso-position-horizontal-relative:page;mso-position-vertical-relative:paragraph;z-index:-2613" coordorigin="700,-1961" coordsize="12940,1700">
            <v:shape style="position:absolute;left:3120;top:-1961;width:10520;height:1700" type="#_x0000_t75">
              <v:imagedata r:id="rId54" o:title=""/>
            </v:shape>
            <v:group style="position:absolute;left:720;top:-1816;width:2767;height:1440" coordorigin="720,-1816" coordsize="2767,1440">
              <v:shape style="position:absolute;left:720;top:-1816;width:2767;height:1440" coordorigin="720,-1816" coordsize="2767,1440" path="m3068,-1816l720,-1816,720,-376,3068,-376,3487,-1096,3068,-1816e" filled="t" fillcolor="#45545F" stroked="f">
                <v:path arrowok="t"/>
                <v:fill/>
              </v:shape>
            </v:group>
            <v:group style="position:absolute;left:720;top:-1816;width:2767;height:1440" coordorigin="720,-1816" coordsize="2767,1440">
              <v:shape style="position:absolute;left:720;top:-1816;width:2767;height:1440" coordorigin="720,-1816" coordsize="2767,1440" path="m720,-1816l3068,-1816,3487,-1096,3068,-376,720,-376,720,-1816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s:</w:t>
      </w:r>
      <w:r>
        <w:rPr>
          <w:rFonts w:ascii="Arial" w:hAnsi="Arial" w:cs="Arial" w:eastAsia="Arial"/>
          <w:sz w:val="28"/>
          <w:szCs w:val="28"/>
          <w:color w:val="585858"/>
          <w:spacing w:val="7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ident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Keep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7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</w:t>
      </w:r>
      <w:r>
        <w:rPr>
          <w:rFonts w:ascii="Arial" w:hAnsi="Arial" w:cs="Arial" w:eastAsia="Arial"/>
          <w:sz w:val="28"/>
          <w:szCs w:val="28"/>
          <w:color w:val="585858"/>
          <w:spacing w:val="6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24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eta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ible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resul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ripti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8" w:after="0" w:line="285" w:lineRule="exact"/>
        <w:ind w:left="1241" w:right="-20"/>
        <w:jc w:val="left"/>
        <w:rPr>
          <w:rFonts w:ascii="Courier New" w:hAnsi="Courier New" w:cs="Courier New" w:eastAsia="Courier New"/>
          <w:sz w:val="26"/>
          <w:szCs w:val="26"/>
        </w:rPr>
      </w:pPr>
      <w:rPr/>
      <w:r>
        <w:rPr/>
        <w:pict>
          <v:group style="position:absolute;margin-left:326.880005pt;margin-top:38.679752pt;width:368pt;height:62.586pt;mso-position-horizontal-relative:page;mso-position-vertical-relative:paragraph;z-index:-2612" coordorigin="6538,774" coordsize="7360,1252">
            <v:group style="position:absolute;left:6558;top:794;width:7320;height:1212" coordorigin="6558,794" coordsize="7320,1212">
              <v:shape style="position:absolute;left:6558;top:794;width:7320;height:1212" coordorigin="6558,794" coordsize="7320,1212" path="m6558,2005l13878,2005,13878,794,6558,794,6558,2005e" filled="t" fillcolor="#F1F1F1" stroked="f">
                <v:path arrowok="t"/>
                <v:fill/>
              </v:shape>
            </v:group>
            <v:group style="position:absolute;left:6558;top:794;width:7320;height:1212" coordorigin="6558,794" coordsize="7320,1212">
              <v:shape style="position:absolute;left:6558;top:794;width:7320;height:1212" coordorigin="6558,794" coordsize="7320,1212" path="m6558,2005l13878,2005,13878,794,6558,794,6558,2005xe" filled="f" stroked="t" strokeweight=".75pt" strokecolor="#BEBEBE">
                <v:path arrowok="t"/>
              </v:shape>
              <v:shape style="position:absolute;left:6797;top:794;width:696;height:750" type="#_x0000_t75">
                <v:imagedata r:id="rId55" o:title="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&lt;m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ta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0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m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=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"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k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y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w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d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"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3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c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=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"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b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u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d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7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m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k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g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,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8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m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k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i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n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g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16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s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o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f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t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w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a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1"/>
          <w:w w:val="100"/>
          <w:position w:val="1"/>
        </w:rPr>
        <w:t>r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-2"/>
          <w:w w:val="100"/>
          <w:position w:val="1"/>
        </w:rPr>
        <w:t>e</w:t>
      </w:r>
      <w:r>
        <w:rPr>
          <w:rFonts w:ascii="Courier New" w:hAnsi="Courier New" w:cs="Courier New" w:eastAsia="Courier New"/>
          <w:sz w:val="26"/>
          <w:szCs w:val="26"/>
          <w:color w:val="375F92"/>
          <w:spacing w:val="0"/>
          <w:w w:val="100"/>
          <w:position w:val="1"/>
        </w:rPr>
        <w:t>"&gt;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7569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re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3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847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  <w:b/>
          <w:bCs/>
        </w:rPr>
      </w:r>
      <w:hyperlink r:id="rId56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3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eta</w:t>
        </w:r>
        <w:r>
          <w:rPr>
            <w:rFonts w:ascii="Arial" w:hAnsi="Arial" w:cs="Arial" w:eastAsia="Arial"/>
            <w:sz w:val="28"/>
            <w:szCs w:val="28"/>
            <w:color w:val="0091C4"/>
            <w:spacing w:val="-9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escr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ta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es</w:t>
        </w:r>
        <w:r>
          <w:rPr>
            <w:rFonts w:ascii="Arial" w:hAnsi="Arial" w:cs="Arial" w:eastAsia="Arial"/>
            <w:sz w:val="28"/>
            <w:szCs w:val="28"/>
            <w:color w:val="0091C4"/>
            <w:spacing w:val="-16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22"/>
            <w:w w:val="100"/>
            <w:b/>
            <w:bCs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22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ak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Arial" w:hAnsi="Arial" w:cs="Arial" w:eastAsia="Arial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33" w:footer="498" w:top="520" w:bottom="680" w:left="0" w:right="28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83" w:lineRule="exact"/>
        <w:ind w:left="964" w:right="-20"/>
        <w:jc w:val="left"/>
        <w:tabs>
          <w:tab w:pos="2820" w:val="left"/>
        </w:tabs>
        <w:rPr>
          <w:rFonts w:ascii="Franklin Gothic Book" w:hAnsi="Franklin Gothic Book" w:cs="Franklin Gothic Book" w:eastAsia="Franklin Gothic Book"/>
          <w:sz w:val="90"/>
          <w:szCs w:val="90"/>
        </w:rPr>
      </w:pPr>
      <w:rPr/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XML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2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14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</w:rPr>
        <w:t>emaps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3" w:lineRule="auto"/>
        <w:ind w:left="971" w:right="4325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516pt;margin-top:-10.168152pt;width:162pt;height:162pt;mso-position-horizontal-relative:page;mso-position-vertical-relative:paragraph;z-index:-2610" type="#_x0000_t75">
            <v:imagedata r:id="rId58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general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behind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(or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pid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”)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ugh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updated.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971" w:right="390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genera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online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ile,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upload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root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ory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59"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ww</w:t>
        </w:r>
        <w:r>
          <w:rPr>
            <w:rFonts w:ascii="Arial" w:hAnsi="Arial" w:cs="Arial" w:eastAsia="Arial"/>
            <w:sz w:val="28"/>
            <w:szCs w:val="28"/>
            <w:color w:val="0091C4"/>
            <w:spacing w:val="-18"/>
            <w:w w:val="100"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18"/>
            <w:w w:val="100"/>
            <w:u w:val="thick" w:color="0091C4"/>
          </w:rPr>
        </w:r>
      </w:hyperlink>
      <w:hyperlink r:id="rId60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.</w:t>
        </w:r>
        <w:r>
          <w:rPr>
            <w:rFonts w:ascii="Arial" w:hAnsi="Arial" w:cs="Arial" w:eastAsia="Arial"/>
            <w:sz w:val="28"/>
            <w:szCs w:val="28"/>
            <w:color w:val="0091C4"/>
            <w:spacing w:val="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eb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.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/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.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x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40" w:lineRule="auto"/>
        <w:ind w:left="96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upda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regularl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good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upda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316" w:lineRule="exact"/>
        <w:ind w:left="96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mon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ines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96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ponent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erloo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316" w:lineRule="exact"/>
        <w:ind w:left="96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09.809998pt;margin-top:17.022839pt;width:290.45pt;height:79.719pt;mso-position-horizontal-relative:page;mso-position-vertical-relative:paragraph;z-index:-2609" coordorigin="8196,340" coordsize="5809,1594">
            <v:group style="position:absolute;left:8206;top:374;width:5789;height:1551" coordorigin="8206,374" coordsize="5789,1551">
              <v:shape style="position:absolute;left:8206;top:374;width:5789;height:1551" coordorigin="8206,374" coordsize="5789,1551" path="m8206,1925l13995,1925,13995,374,8206,374,8206,1925e" filled="t" fillcolor="#F1F1F1" stroked="f">
                <v:path arrowok="t"/>
                <v:fill/>
              </v:shape>
            </v:group>
            <v:group style="position:absolute;left:8206;top:374;width:5789;height:1551" coordorigin="8206,374" coordsize="5789,1551">
              <v:shape style="position:absolute;left:8206;top:374;width:5789;height:1551" coordorigin="8206,374" coordsize="5789,1551" path="m8206,1925l13995,1925,13995,374,8206,374,8206,1925xe" filled="f" stroked="t" strokeweight=".75pt" strokecolor="#BEBEBE">
                <v:path arrowok="t"/>
              </v:shape>
              <v:shape style="position:absolute;left:8381;top:340;width:696;height:750" type="#_x0000_t75">
                <v:imagedata r:id="rId61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Sear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Engine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228" w:footer="498" w:top="460" w:bottom="680" w:left="60" w:right="280"/>
          <w:headerReference w:type="default" r:id="rId57"/>
          <w:pgSz w:w="14400" w:h="10800" w:orient="landscape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.5154pt;margin-top:6.674pt;width:192.7346pt;height:19.326pt;mso-position-horizontal-relative:page;mso-position-vertical-relative:page;z-index:-2611" coordorigin="10,133" coordsize="3855,387">
            <v:group style="position:absolute;left:20;top:143;width:2020;height:367" coordorigin="20,143" coordsize="2020,367">
              <v:shape style="position:absolute;left:20;top:143;width:2020;height:367" coordorigin="20,143" coordsize="2020,367" path="m20,510l2040,510,2040,143,20,143,20,510e" filled="t" fillcolor="#F57016" stroked="f">
                <v:path arrowok="t"/>
                <v:fill/>
              </v:shape>
            </v:group>
            <v:group style="position:absolute;left:2070;top:143;width:1785;height:367" coordorigin="2070,143" coordsize="1785,367">
              <v:shape style="position:absolute;left:2070;top:143;width:1785;height:367" coordorigin="2070,143" coordsize="1785,367" path="m2070,510l3855,510,3855,143,2070,143,2070,510e" filled="t" fillcolor="#45545F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40" w:lineRule="auto"/>
        <w:ind w:left="965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72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  <w:b/>
          <w:bCs/>
        </w:rPr>
      </w:r>
      <w:hyperlink r:id="rId62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3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1"/>
            <w:w w:val="100"/>
            <w:b/>
            <w:bCs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1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6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to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se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master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Arial" w:hAnsi="Arial" w:cs="Arial" w:eastAsia="Arial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14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  <w:b/>
          <w:bCs/>
        </w:rPr>
      </w:r>
      <w:hyperlink r:id="rId63">
        <w:r>
          <w:rPr>
            <w:rFonts w:ascii="Arial" w:hAnsi="Arial" w:cs="Arial" w:eastAsia="Arial"/>
            <w:sz w:val="28"/>
            <w:szCs w:val="28"/>
            <w:color w:val="0091C4"/>
            <w:spacing w:val="-23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23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to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ease</w:t>
        </w:r>
        <w:r>
          <w:rPr>
            <w:rFonts w:ascii="Arial" w:hAnsi="Arial" w:cs="Arial" w:eastAsia="Arial"/>
            <w:sz w:val="28"/>
            <w:szCs w:val="28"/>
            <w:color w:val="0091C4"/>
            <w:spacing w:val="-9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Search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5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5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aff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Arial" w:hAnsi="Arial" w:cs="Arial" w:eastAsia="Arial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  <w:cols w:num="2" w:equalWidth="0">
            <w:col w:w="5084" w:space="3351"/>
            <w:col w:w="562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133" w:footer="498" w:top="520" w:bottom="680" w:left="0" w:right="280"/>
          <w:headerReference w:type="default" r:id="rId64"/>
          <w:pgSz w:w="14400" w:h="10800" w:orient="landscape"/>
        </w:sectPr>
      </w:pPr>
      <w:rPr/>
    </w:p>
    <w:p>
      <w:pPr>
        <w:spacing w:before="0" w:after="0" w:line="960" w:lineRule="exact"/>
        <w:ind w:left="1024" w:right="-175"/>
        <w:jc w:val="left"/>
        <w:tabs>
          <w:tab w:pos="2780" w:val="left"/>
        </w:tabs>
        <w:rPr>
          <w:rFonts w:ascii="Franklin Gothic Book" w:hAnsi="Franklin Gothic Book" w:cs="Franklin Gothic Book" w:eastAsia="Franklin Gothic Book"/>
          <w:sz w:val="90"/>
          <w:szCs w:val="90"/>
        </w:rPr>
      </w:pPr>
      <w:rPr/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3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32"/>
          <w:w w:val="100"/>
          <w:position w:val="-2"/>
        </w:rPr>
        <w:t>0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1</w:t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13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edirects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shape style="position:absolute;margin-left:378.179993pt;margin-top:15.140071pt;width:302.38pt;height:214.36pt;mso-position-horizontal-relative:page;mso-position-vertical-relative:paragraph;z-index:-2608" type="#_x0000_t75">
            <v:imagedata r:id="rId65" o:title=""/>
          </v:shape>
        </w:pict>
      </w:r>
      <w:r>
        <w:rPr>
          <w:rFonts w:ascii="Calibri" w:hAnsi="Calibri" w:cs="Calibri" w:eastAsia="Calibri"/>
          <w:sz w:val="28"/>
          <w:szCs w:val="28"/>
          <w:color w:val="585858"/>
          <w:spacing w:val="-17"/>
          <w:w w:val="100"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</w:rPr>
        <w:t>f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Li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</w:rPr>
        <w:t>k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80"/>
          <w:cols w:num="2" w:equalWidth="0">
            <w:col w:w="6377" w:space="4864"/>
            <w:col w:w="2879"/>
          </w:cols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332" w:lineRule="auto"/>
        <w:ind w:left="1031" w:right="465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e’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perien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link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ended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en.</w:t>
      </w:r>
      <w:r>
        <w:rPr>
          <w:rFonts w:ascii="Arial" w:hAnsi="Arial" w:cs="Arial" w:eastAsia="Arial"/>
          <w:sz w:val="28"/>
          <w:szCs w:val="28"/>
          <w:color w:val="585858"/>
          <w:spacing w:val="6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“404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age”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ound.”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332" w:lineRule="auto"/>
        <w:ind w:left="1031" w:right="715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n’t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opportunity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240" w:lineRule="auto"/>
        <w:ind w:left="10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an’t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hoose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301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hange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031" w:right="91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addit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eeping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happy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301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ou’ll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lose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atus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once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juice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es,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16" w:lineRule="exact"/>
        <w:ind w:left="10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95.5pt;margin-top:10.400833pt;width:296.19pt;height:78.924pt;mso-position-horizontal-relative:page;mso-position-vertical-relative:paragraph;z-index:-2607" coordorigin="7910,208" coordsize="5924,1578">
            <v:group style="position:absolute;left:7920;top:225;width:5904;height:1551" coordorigin="7920,225" coordsize="5904,1551">
              <v:shape style="position:absolute;left:7920;top:225;width:5904;height:1551" coordorigin="7920,225" coordsize="5904,1551" path="m7920,1776l13824,1776,13824,225,7920,225,7920,1776e" filled="t" fillcolor="#F1F1F1" stroked="f">
                <v:path arrowok="t"/>
                <v:fill/>
              </v:shape>
            </v:group>
            <v:group style="position:absolute;left:7920;top:225;width:5904;height:1551" coordorigin="7920,225" coordsize="5904,1551">
              <v:shape style="position:absolute;left:7920;top:225;width:5904;height:1551" coordorigin="7920,225" coordsize="5904,1551" path="m7920,1776l13824,1776,13824,225,7920,225,7920,1776xe" filled="f" stroked="t" strokeweight=".75pt" strokecolor="#BEBEBE">
                <v:path arrowok="t"/>
              </v:shape>
              <v:shape style="position:absolute;left:8117;top:208;width:696;height:750" type="#_x0000_t75">
                <v:imagedata r:id="rId66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301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redire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80"/>
        </w:sectPr>
      </w:pPr>
      <w:rPr/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31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6" w:after="0" w:line="240" w:lineRule="auto"/>
        <w:ind w:left="72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/>
        <w:br w:type="column"/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67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The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3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0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1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: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How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our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38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  <w:position w:val="1"/>
        </w:rPr>
      </w:r>
      <w:hyperlink r:id="rId68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Ad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Wi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ho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Sea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ch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Ra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kings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80"/>
          <w:cols w:num="2" w:equalWidth="0">
            <w:col w:w="5625" w:space="2584"/>
            <w:col w:w="591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8.5162pt;margin-top:491.419006pt;width:80.129pt;height:48.580994pt;mso-position-horizontal-relative:page;mso-position-vertical-relative:page;z-index:-2604" type="#_x0000_t75">
            <v:imagedata r:id="rId71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60" w:lineRule="exact"/>
        <w:ind w:left="104" w:right="-20"/>
        <w:jc w:val="left"/>
        <w:tabs>
          <w:tab w:pos="7540" w:val="left"/>
        </w:tabs>
        <w:rPr>
          <w:rFonts w:ascii="Franklin Gothic Book" w:hAnsi="Franklin Gothic Book" w:cs="Franklin Gothic Book" w:eastAsia="Franklin Gothic Book"/>
          <w:sz w:val="120"/>
          <w:szCs w:val="120"/>
        </w:rPr>
      </w:pPr>
      <w:rPr/>
      <w:r>
        <w:rPr/>
        <w:pict>
          <v:group style="position:absolute;margin-left:39.549pt;margin-top:-1.198708pt;width:182.45pt;height:66pt;mso-position-horizontal-relative:page;mso-position-vertical-relative:paragraph;z-index:-2606" coordorigin="791,-24" coordsize="3649,1320">
            <v:shape style="position:absolute;left:791;top:-24;width:3649;height:1320" coordorigin="791,-24" coordsize="3649,1320" path="m791,1296l4440,1296,4440,-24,791,-24,791,1296e" filled="t" fillcolor="#F5770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77.649994pt;margin-top:-3.718708pt;width:44.516pt;height:366pt;mso-position-horizontal-relative:page;mso-position-vertical-relative:paragraph;z-index:-2605" coordorigin="5553,-74" coordsize="890,7320">
            <v:shape style="position:absolute;left:5553;top:-74;width:890;height:7320" coordorigin="5553,-74" coordsize="890,7320" path="m5553,7246l6443,7246,6443,-74,5553,-74,5553,7246e" filled="t" fillcolor="#252F36" stroked="f">
              <v:path arrowok="t"/>
              <v:fill/>
            </v:shape>
          </v:group>
          <w10:wrap type="none"/>
        </w:pic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6"/>
          <w:w w:val="100"/>
          <w:position w:val="-2"/>
        </w:rPr>
        <w:t>P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4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38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21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2: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D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7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si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g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&amp;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11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U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s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6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bi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l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ity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7" w:lineRule="exact"/>
        <w:ind w:left="115" w:right="1420"/>
        <w:jc w:val="both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  <w:position w:val="1"/>
        </w:rPr>
        <w:t>’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ome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ood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fic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ound</w:t>
      </w:r>
      <w:r>
        <w:rPr>
          <w:rFonts w:ascii="Calibri" w:hAnsi="Calibri" w:cs="Calibri" w:eastAsia="Calibri"/>
          <w:sz w:val="36"/>
          <w:szCs w:val="36"/>
          <w:color w:val="FFFFFF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onl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FFFFFF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xt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6" w:lineRule="auto"/>
        <w:ind w:left="115" w:right="1054"/>
        <w:jc w:val="both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us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th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fic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our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si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e.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It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nds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ind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tr</w:t>
      </w:r>
      <w:r>
        <w:rPr>
          <w:rFonts w:ascii="Calibri" w:hAnsi="Calibri" w:cs="Calibri" w:eastAsia="Calibri"/>
          <w:sz w:val="36"/>
          <w:szCs w:val="36"/>
          <w:color w:val="FFFFFF"/>
          <w:spacing w:val="-25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bu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mo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si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es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3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0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-60%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bounce</w:t>
      </w:r>
      <w:r>
        <w:rPr>
          <w:rFonts w:ascii="Calibri" w:hAnsi="Calibri" w:cs="Calibri" w:eastAsia="Calibri"/>
          <w:sz w:val="36"/>
          <w:szCs w:val="36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e.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Th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ans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major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eb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fic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en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er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our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si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es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i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i/>
        </w:rPr>
        <w:t>thout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i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vi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other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pages.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ma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mes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th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ne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er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ome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back.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12"/>
          <w:w w:val="100"/>
        </w:rPr>
        <w:t>k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!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ome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ou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on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mp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xp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and</w:t>
      </w:r>
      <w:r>
        <w:rPr>
          <w:rFonts w:ascii="Calibri" w:hAnsi="Calibri" w:cs="Calibri" w:eastAsia="Calibri"/>
          <w:sz w:val="36"/>
          <w:szCs w:val="36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ea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our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bou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e.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jc w:val="both"/>
        <w:spacing w:after="0"/>
        <w:sectPr>
          <w:pgNumType w:start="15"/>
          <w:pgMar w:header="0" w:footer="270" w:top="980" w:bottom="460" w:left="820" w:right="280"/>
          <w:headerReference w:type="default" r:id="rId69"/>
          <w:footerReference w:type="default" r:id="rId70"/>
          <w:pgSz w:w="14400" w:h="10800" w:orient="landscape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.5154pt;margin-top:6.674pt;width:223.0646pt;height:19.326pt;mso-position-horizontal-relative:page;mso-position-vertical-relative:page;z-index:-2603" coordorigin="10,133" coordsize="4461,387">
            <v:group style="position:absolute;left:20;top:143;width:2078;height:367" coordorigin="20,143" coordsize="2078,367">
              <v:shape style="position:absolute;left:20;top:143;width:2078;height:367" coordorigin="20,143" coordsize="2078,367" path="m20,510l2098,510,2098,143,20,143,20,510e" filled="t" fillcolor="#F57016" stroked="f">
                <v:path arrowok="t"/>
                <v:fill/>
              </v:shape>
            </v:group>
            <v:group style="position:absolute;left:2138;top:143;width:2323;height:367" coordorigin="2138,143" coordsize="2323,367">
              <v:shape style="position:absolute;left:2138;top:143;width:2323;height:367" coordorigin="2138,143" coordsize="2323,367" path="m2138,510l4462,510,4462,143,2138,143,2138,510e" filled="t" fillcolor="#45545F" stroked="f">
                <v:path arrowok="t"/>
                <v:fill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60" w:lineRule="exact"/>
        <w:ind w:left="964" w:right="-20"/>
        <w:jc w:val="left"/>
        <w:tabs>
          <w:tab w:pos="2580" w:val="left"/>
        </w:tabs>
        <w:rPr>
          <w:rFonts w:ascii="Franklin Gothic Book" w:hAnsi="Franklin Gothic Book" w:cs="Franklin Gothic Book" w:eastAsia="Franklin Gothic Book"/>
          <w:sz w:val="90"/>
          <w:szCs w:val="90"/>
        </w:rPr>
      </w:pPr>
      <w:rPr/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The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Fi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5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st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12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I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-6"/>
          <w:w w:val="100"/>
          <w:position w:val="-2"/>
        </w:rPr>
        <w:t>m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pressi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3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45545F"/>
          <w:spacing w:val="0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90"/>
          <w:szCs w:val="90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97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504pt;margin-top:3.511846pt;width:174pt;height:174.87pt;mso-position-horizontal-relative:page;mso-position-vertical-relative:paragraph;z-index:-2602" type="#_x0000_t75">
            <v:imagedata r:id="rId74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resen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1" w:after="0" w:line="240" w:lineRule="auto"/>
        <w:ind w:left="97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’re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3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redible?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3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3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3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pany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able?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3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oes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40" w:lineRule="exact"/>
        <w:ind w:left="123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Am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right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3" w:lineRule="auto"/>
        <w:ind w:left="971" w:right="87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3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q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971" w:right="84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75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"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  <w:t> </w:t>
        </w:r>
      </w:hyperlink>
      <w:hyperlink r:id="rId76"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v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20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18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'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12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?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f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9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8"/>
            <w:w w:val="100"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28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,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"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8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left="97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</w:rPr>
      </w:r>
      <w:hyperlink r:id="rId77"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</w:hyperlink>
      <w:hyperlink r:id="rId78"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-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</w:hyperlink>
      <w:hyperlink r:id="rId79"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4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4</w:t>
        </w:r>
        <w:r>
          <w:rPr>
            <w:rFonts w:ascii="Arial" w:hAnsi="Arial" w:cs="Arial" w:eastAsia="Arial"/>
            <w:sz w:val="28"/>
            <w:szCs w:val="28"/>
            <w:color w:val="0091C4"/>
            <w:spacing w:val="-11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35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3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j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…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6"/>
          <w:pgMar w:header="228" w:footer="754" w:top="460" w:bottom="940" w:left="60" w:right="280"/>
          <w:headerReference w:type="default" r:id="rId72"/>
          <w:footerReference w:type="default" r:id="rId73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5154pt;margin-top:6.674pt;width:216.7346pt;height:19.326pt;mso-position-horizontal-relative:page;mso-position-vertical-relative:page;z-index:-2601" coordorigin="10,133" coordsize="4335,387">
            <v:group style="position:absolute;left:20;top:143;width:2078;height:367" coordorigin="20,143" coordsize="2078,367">
              <v:shape style="position:absolute;left:20;top:143;width:2078;height:367" coordorigin="20,143" coordsize="2078,367" path="m20,510l2098,510,2098,143,20,143,20,510e" filled="t" fillcolor="#F57016" stroked="f">
                <v:path arrowok="t"/>
                <v:fill/>
              </v:shape>
            </v:group>
            <v:group style="position:absolute;left:2132;top:143;width:2203;height:367" coordorigin="2132,143" coordsize="2203,367">
              <v:shape style="position:absolute;left:2132;top:143;width:2203;height:367" coordorigin="2132,143" coordsize="2203,367" path="m2132,510l4335,510,4335,143,2132,143,2132,510e" filled="t" fillcolor="#45545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3" w:lineRule="auto"/>
        <w:ind w:left="1607" w:right="982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70.214951pt;margin-top:1.951848pt;width:.1pt;height:168pt;mso-position-horizontal-relative:page;mso-position-vertical-relative:paragraph;z-index:-2600" coordorigin="1404,39" coordsize="2,3360">
            <v:shape style="position:absolute;left:1404;top:39;width:2;height:3360" coordorigin="1404,39" coordsize="0,3360" path="m1404,39l1404,3399e" filled="f" stroked="t" strokeweight="3.6999pt" strokecolor="#45545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aluate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erall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ign,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luding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edia.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Beau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Brendle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ed: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"</w:t>
      </w:r>
      <w:r>
        <w:rPr>
          <w:rFonts w:ascii="Arial" w:hAnsi="Arial" w:cs="Arial" w:eastAsia="Arial"/>
          <w:sz w:val="28"/>
          <w:szCs w:val="28"/>
          <w:color w:val="585858"/>
          <w:spacing w:val="6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hile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judge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udies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judge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bells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"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So,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pending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elopi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grea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aluable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i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else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eb,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nothing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ool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olor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ion?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unat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20"/>
          <w:w w:val="100"/>
          <w:i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doesn'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udy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lly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hile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ign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indi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quali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0"/>
          <w:w w:val="100"/>
          <w:i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one: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"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…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ign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redibili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0"/>
          <w:w w:val="100"/>
          <w:i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ails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erion,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abandon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eek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.”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7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1" w:lineRule="auto"/>
        <w:ind w:left="1511" w:right="863" w:firstLine="-353"/>
        <w:jc w:val="left"/>
        <w:tabs>
          <w:tab w:pos="15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s: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right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olors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audience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draw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on’t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6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opposi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–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oid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haotic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ix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olors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olors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erial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1" w:lineRule="auto"/>
        <w:ind w:left="1511" w:right="1372" w:firstLine="-353"/>
        <w:jc w:val="left"/>
        <w:tabs>
          <w:tab w:pos="15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ets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a: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oid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ece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lash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ations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upport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228" w:footer="754" w:top="460" w:bottom="940" w:left="60" w:right="280"/>
          <w:pgSz w:w="14400" w:h="10800" w:orient="landscape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9" w:lineRule="auto"/>
        <w:ind w:left="1571" w:right="1222" w:firstLine="-353"/>
        <w:jc w:val="left"/>
        <w:tabs>
          <w:tab w:pos="15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t: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21)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organi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grid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opposed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rando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raid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oid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1" w:lineRule="auto"/>
        <w:ind w:left="1571" w:right="1028" w:firstLine="-353"/>
        <w:jc w:val="left"/>
        <w:tabs>
          <w:tab w:pos="15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8"/>
          <w:szCs w:val="28"/>
          <w:color w:val="585858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legible.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read.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anning,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bullet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headers,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hort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paragrap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languag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right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hile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orget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0" w:after="0" w:line="240" w:lineRule="auto"/>
        <w:ind w:left="10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ulti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ately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ell-design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ight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ince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ake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loser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80" w:lineRule="atLeast"/>
        <w:ind w:left="1031" w:right="1129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11.5pt;margin-top:112.766205pt;width:382.87pt;height:78.55pt;mso-position-horizontal-relative:page;mso-position-vertical-relative:paragraph;z-index:-2599" coordorigin="6230,2255" coordsize="7657,1571">
            <v:group style="position:absolute;left:6240;top:2265;width:7637;height:1551" coordorigin="6240,2265" coordsize="7637,1551">
              <v:shape style="position:absolute;left:6240;top:2265;width:7637;height:1551" coordorigin="6240,2265" coordsize="7637,1551" path="m6240,3816l13877,3816,13877,2265,6240,2265,6240,3816e" filled="t" fillcolor="#F1F1F1" stroked="f">
                <v:path arrowok="t"/>
                <v:fill/>
              </v:shape>
            </v:group>
            <v:group style="position:absolute;left:6240;top:2265;width:7637;height:1551" coordorigin="6240,2265" coordsize="7637,1551">
              <v:shape style="position:absolute;left:6240;top:2265;width:7637;height:1551" coordorigin="6240,2265" coordsize="7637,1551" path="m6240,3816l13877,3816,13877,2265,6240,2265,6240,3816xe" filled="f" stroked="t" strokeweight=".75pt" strokecolor="#BEBEBE">
                <v:path arrowok="t"/>
              </v:shape>
              <v:shape style="position:absolute;left:6518;top:2265;width:696;height:750" type="#_x0000_t75">
                <v:imagedata r:id="rId82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organi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ed.</w:t>
      </w:r>
      <w:r>
        <w:rPr>
          <w:rFonts w:ascii="Arial" w:hAnsi="Arial" w:cs="Arial" w:eastAsia="Arial"/>
          <w:sz w:val="28"/>
          <w:szCs w:val="28"/>
          <w:color w:val="585858"/>
          <w:spacing w:val="5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hance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left="7251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52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652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required,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ubSpot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  <w:b/>
          <w:bCs/>
        </w:rPr>
      </w:r>
      <w:hyperlink r:id="rId83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3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eme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1"/>
            <w:w w:val="100"/>
            <w:b/>
            <w:bCs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stem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Arial" w:hAnsi="Arial" w:cs="Arial" w:eastAsia="Arial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33" w:footer="138" w:top="520" w:bottom="320" w:left="0" w:right="280"/>
          <w:headerReference w:type="default" r:id="rId80"/>
          <w:footerReference w:type="default" r:id="rId81"/>
          <w:pgSz w:w="14400" w:h="10800" w:orient="landscape"/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41" w:lineRule="exact"/>
        <w:ind w:left="964" w:right="-20"/>
        <w:jc w:val="left"/>
        <w:tabs>
          <w:tab w:pos="4440" w:val="left"/>
        </w:tabs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Maintain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2"/>
          <w:w w:val="100"/>
          <w:position w:val="-2"/>
        </w:rPr>
        <w:t>C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onsis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12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ency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2" w:lineRule="auto"/>
        <w:ind w:left="971" w:right="120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best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airly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siste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e-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include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good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eans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arily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316" w:lineRule="exact"/>
        <w:ind w:left="97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50.444pt;margin-top:28.576845pt;width:611.381pt;height:153.15pt;mso-position-horizontal-relative:page;mso-position-vertical-relative:paragraph;z-index:-2596" coordorigin="1009,572" coordsize="12228,3063">
            <v:shape style="position:absolute;left:1024;top:613;width:5119;height:3007" type="#_x0000_t75">
              <v:imagedata r:id="rId86" o:title=""/>
            </v:shape>
            <v:group style="position:absolute;left:1016;top:605;width:5134;height:3022" coordorigin="1016,605" coordsize="5134,3022">
              <v:shape style="position:absolute;left:1016;top:605;width:5134;height:3022" coordorigin="1016,605" coordsize="5134,3022" path="m1016,3627l6150,3627,6150,605,1016,605,1016,3627xe" filled="f" stroked="t" strokeweight=".75pt" strokecolor="#2C2C2C">
                <v:path arrowok="t"/>
              </v:shape>
            </v:group>
            <v:group style="position:absolute;left:4560;top:3183;width:1583;height:436" coordorigin="4560,3183" coordsize="1583,436">
              <v:shape style="position:absolute;left:4560;top:3183;width:1583;height:436" coordorigin="4560,3183" coordsize="1583,436" path="m4560,3620l6143,3620,6143,3183,4560,3183,4560,3620e" filled="t" fillcolor="#4F81BC" stroked="f">
                <v:path arrowok="t"/>
                <v:fill/>
              </v:shape>
              <v:shape style="position:absolute;left:8088;top:586;width:5133;height:3015" type="#_x0000_t75">
                <v:imagedata r:id="rId87" o:title=""/>
              </v:shape>
            </v:group>
            <v:group style="position:absolute;left:8081;top:579;width:5148;height:3030" coordorigin="8081,579" coordsize="5148,3030">
              <v:shape style="position:absolute;left:8081;top:579;width:5148;height:3030" coordorigin="8081,579" coordsize="5148,3030" path="m8081,3609l13229,3609,13229,579,8081,579,8081,3609xe" filled="f" stroked="t" strokeweight=".75pt" strokecolor="#2C2C2C">
                <v:path arrowok="t"/>
              </v:shape>
            </v:group>
            <v:group style="position:absolute;left:11781;top:3162;width:1440;height:436" coordorigin="11781,3162" coordsize="1440,436">
              <v:shape style="position:absolute;left:11781;top:3162;width:1440;height:436" coordorigin="11781,3162" coordsize="1440,436" path="m11781,3598l13221,3598,13221,3162,11781,3162,11781,3598e" filled="t" fillcolor="#4F81BC" stroked="f">
                <v:path arrowok="t"/>
                <v:fill/>
              </v:shape>
              <v:shape style="position:absolute;left:5414;top:808;width:3444;height:2683" type="#_x0000_t75">
                <v:imagedata r:id="rId88" o:title=""/>
              </v:shape>
            </v:group>
            <v:group style="position:absolute;left:5576;top:955;width:2893;height:2388" coordorigin="5576,955" coordsize="2893,2388">
              <v:shape style="position:absolute;left:5576;top:955;width:2893;height:2388" coordorigin="5576,955" coordsize="2893,2388" path="m7887,2406l6385,2406,6385,3343,7887,3343,7887,2406e" filled="t" fillcolor="#4F81BC" stroked="f">
                <v:path arrowok="t"/>
                <v:fill/>
              </v:shape>
              <v:shape style="position:absolute;left:5576;top:955;width:2893;height:2388" coordorigin="5576,955" coordsize="2893,2388" path="m6070,1589l5576,2149,6070,2708,6070,2406,8469,2406,8696,2149,8469,1892,6070,1892,6070,1589e" filled="t" fillcolor="#4F81BC" stroked="f">
                <v:path arrowok="t"/>
                <v:fill/>
              </v:shape>
              <v:shape style="position:absolute;left:5576;top:955;width:2893;height:2388" coordorigin="5576,955" coordsize="2893,2388" path="m8469,2406l8202,2406,8202,2708,8469,2406e" filled="t" fillcolor="#4F81BC" stroked="f">
                <v:path arrowok="t"/>
                <v:fill/>
              </v:shape>
              <v:shape style="position:absolute;left:5576;top:955;width:2893;height:2388" coordorigin="5576,955" coordsize="2893,2388" path="m7887,955l6385,955,6385,1892,7887,1892,7887,955e" filled="t" fillcolor="#4F81BC" stroked="f">
                <v:path arrowok="t"/>
                <v:fill/>
              </v:shape>
              <v:shape style="position:absolute;left:5576;top:955;width:2893;height:2388" coordorigin="5576,955" coordsize="2893,2388" path="m8202,1589l8202,1892,8469,1892,8202,1589e" filled="t" fillcolor="#4F81BC" stroked="f">
                <v:path arrowok="t"/>
                <v:fill/>
              </v:shape>
            </v:group>
            <v:group style="position:absolute;left:5576;top:955;width:3120;height:2388" coordorigin="5576,955" coordsize="3120,2388">
              <v:shape style="position:absolute;left:5576;top:955;width:3120;height:2388" coordorigin="5576,955" coordsize="3120,2388" path="m5576,2149l6070,1589,6070,1892,6385,1892,6385,955,7887,955,7887,1892,8202,1892,8202,1589,8696,2149,8202,2708,8202,2406,7887,2406,7887,3343,6385,3343,6385,2406,6070,2406,6070,2708,5576,2149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hroug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5" w:after="0" w:line="235" w:lineRule="auto"/>
        <w:ind w:left="6504" w:right="6391" w:firstLine="-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FFFFFF"/>
          <w:spacing w:val="-1"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2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</w:rPr>
        <w:t>si</w:t>
      </w:r>
      <w:r>
        <w:rPr>
          <w:rFonts w:ascii="Calibri" w:hAnsi="Calibri" w:cs="Calibri" w:eastAsia="Calibri"/>
          <w:sz w:val="24"/>
          <w:szCs w:val="24"/>
          <w:color w:val="FFFFFF"/>
          <w:spacing w:val="-3"/>
        </w:rPr>
        <w:t>s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99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99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99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99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esign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eleme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FFFFFF"/>
          <w:spacing w:val="-4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99"/>
        </w:rPr>
        <w:t>,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99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99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-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99"/>
        </w:rPr>
        <w:t>vi</w:t>
      </w:r>
      <w:r>
        <w:rPr>
          <w:rFonts w:ascii="Calibri" w:hAnsi="Calibri" w:cs="Calibri" w:eastAsia="Calibri"/>
          <w:sz w:val="24"/>
          <w:szCs w:val="24"/>
          <w:color w:val="FFFFFF"/>
          <w:spacing w:val="-5"/>
          <w:w w:val="99"/>
        </w:rPr>
        <w:t>g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99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99"/>
        </w:rPr>
        <w:t>,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99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-4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ol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-4"/>
          <w:w w:val="99"/>
        </w:rPr>
        <w:t>r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exact"/>
        <w:ind w:left="4645" w:right="-20"/>
        <w:jc w:val="left"/>
        <w:tabs>
          <w:tab w:pos="1186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  <w:position w:val="1"/>
        </w:rPr>
        <w:t>HO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  <w:b/>
          <w:bCs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-17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  <w:position w:val="1"/>
        </w:rPr>
        <w:t>GE</w:t>
        <w:tab/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  <w:b/>
          <w:bCs/>
          <w:position w:val="3"/>
        </w:rPr>
        <w:t>SU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  <w:position w:val="3"/>
        </w:rPr>
        <w:t>B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  <w:b/>
          <w:bCs/>
          <w:position w:val="3"/>
        </w:rPr>
        <w:t>-</w:t>
      </w:r>
      <w:r>
        <w:rPr>
          <w:rFonts w:ascii="Calibri" w:hAnsi="Calibri" w:cs="Calibri" w:eastAsia="Calibri"/>
          <w:sz w:val="24"/>
          <w:szCs w:val="24"/>
          <w:color w:val="FFFFFF"/>
          <w:spacing w:val="-17"/>
          <w:w w:val="100"/>
          <w:b/>
          <w:bCs/>
          <w:position w:val="3"/>
        </w:rPr>
        <w:t>P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2" w:lineRule="auto"/>
        <w:ind w:left="971" w:right="109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hree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epage,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epage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316" w:lineRule="exact"/>
        <w:ind w:left="97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95.5pt;margin-top:17.201838pt;width:285.12pt;height:61.586pt;mso-position-horizontal-relative:page;mso-position-vertical-relative:paragraph;z-index:-2597" coordorigin="7910,344" coordsize="5702,1232">
            <v:group style="position:absolute;left:7920;top:354;width:5682;height:1212" coordorigin="7920,354" coordsize="5682,1212">
              <v:shape style="position:absolute;left:7920;top:354;width:5682;height:1212" coordorigin="7920,354" coordsize="5682,1212" path="m7920,1566l13602,1566,13602,354,7920,354,7920,1566e" filled="t" fillcolor="#F1F1F1" stroked="f">
                <v:path arrowok="t"/>
                <v:fill/>
              </v:shape>
            </v:group>
            <v:group style="position:absolute;left:7920;top:354;width:5682;height:1212" coordorigin="7920,354" coordsize="5682,1212">
              <v:shape style="position:absolute;left:7920;top:354;width:5682;height:1212" coordorigin="7920,354" coordsize="5682,1212" path="m7920,1566l13602,1566,13602,354,7920,354,7920,1566xe" filled="f" stroked="t" strokeweight=".75pt" strokecolor="#BEBEBE">
                <v:path arrowok="t"/>
              </v:shape>
              <v:shape style="position:absolute;left:8160;top:354;width:696;height:750" type="#_x0000_t75">
                <v:imagedata r:id="rId89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PPC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paign.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Keep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NumType w:start="19"/>
          <w:pgMar w:header="228" w:footer="370" w:top="460" w:bottom="560" w:left="60" w:right="280"/>
          <w:headerReference w:type="default" r:id="rId84"/>
          <w:footerReference w:type="default" r:id="rId85"/>
          <w:pgSz w:w="14400" w:h="10800" w:orient="landscape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.5154pt;margin-top:6.674pt;width:187.0626pt;height:19.326pt;mso-position-horizontal-relative:page;mso-position-vertical-relative:page;z-index:-2598" coordorigin="10,133" coordsize="3741,387">
            <v:group style="position:absolute;left:20;top:143;width:2078;height:367" coordorigin="20,143" coordsize="2078,367">
              <v:shape style="position:absolute;left:20;top:143;width:2078;height:367" coordorigin="20,143" coordsize="2078,367" path="m20,510l2098,510,2098,143,20,143,20,510e" filled="t" fillcolor="#F57016" stroked="f">
                <v:path arrowok="t"/>
                <v:fill/>
              </v:shape>
            </v:group>
            <v:group style="position:absolute;left:2138;top:143;width:1603;height:367" coordorigin="2138,143" coordsize="1603,367">
              <v:shape style="position:absolute;left:2138;top:143;width:1603;height:367" coordorigin="2138,143" coordsize="1603,367" path="m2138,510l3742,510,3742,143,2138,143,2138,510e" filled="t" fillcolor="#45545F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304" w:lineRule="auto"/>
        <w:ind w:left="971" w:right="-6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eeling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1" w:after="0" w:line="240" w:lineRule="auto"/>
        <w:ind w:left="97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72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90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Wh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5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5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  <w:cols w:num="2" w:equalWidth="0">
            <w:col w:w="7471" w:space="679"/>
            <w:col w:w="5910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41" w:lineRule="exact"/>
        <w:ind w:left="759" w:right="-20"/>
        <w:jc w:val="left"/>
        <w:tabs>
          <w:tab w:pos="3020" w:val="left"/>
        </w:tabs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/>
        <w:pict>
          <v:group style="position:absolute;margin-left:505.329987pt;margin-top:70.689949pt;width:196.6pt;height:196pt;mso-position-horizontal-relative:page;mso-position-vertical-relative:paragraph;z-index:-2593" coordorigin="10107,1414" coordsize="3932,3920">
            <v:shape style="position:absolute;left:10127;top:1434;width:3450;height:3900" type="#_x0000_t75">
              <v:imagedata r:id="rId92" o:title=""/>
            </v:shape>
            <v:group style="position:absolute;left:10127;top:1434;width:1725;height:1388" coordorigin="10127,1434" coordsize="1725,1388">
              <v:shape style="position:absolute;left:10127;top:1434;width:1725;height:1388" coordorigin="10127,1434" coordsize="1725,1388" path="m11661,1434l11133,1434,10306,1434,10241,1450,10187,1485,10147,1537,10128,1601,10127,1624,10127,2386,10142,2462,10178,2516,10230,2556,10294,2575,10317,2576,11133,2576,11671,2822,11564,2576,11672,2576,11695,2573,11757,2551,11807,2509,11840,2453,11852,2386,11852,2100,11851,1613,11836,1548,11800,1494,11748,1455,11684,1435,11661,1434e" filled="t" fillcolor="#FFFFFF" stroked="f">
                <v:path arrowok="t"/>
                <v:fill/>
              </v:shape>
            </v:group>
            <v:group style="position:absolute;left:10127;top:1434;width:1725;height:1388" coordorigin="10127,1434" coordsize="1725,1388">
              <v:shape style="position:absolute;left:10127;top:1434;width:1725;height:1388" coordorigin="10127,1434" coordsize="1725,1388" path="m10127,1624l10139,1558,10172,1501,10221,1460,10283,1437,11133,1434,11564,1434,11661,1434,11684,1435,11748,1455,11800,1494,11836,1548,11851,1613,11852,2100,11852,2386,11850,2409,11846,2431,11820,2492,11775,2539,11716,2568,11564,2576,11671,2822,11133,2576,10317,2576,10294,2575,10230,2556,10178,2516,10142,2462,10127,2397,10127,2386,10127,2100,10127,1624xe" filled="f" stroked="t" strokeweight="2pt" strokecolor="#434343">
                <v:path arrowok="t"/>
              </v:shape>
            </v:group>
            <v:group style="position:absolute;left:13000;top:2005;width:1019;height:791" coordorigin="13000,2005" coordsize="1019,791">
              <v:shape style="position:absolute;left:13000;top:2005;width:1019;height:791" coordorigin="13000,2005" coordsize="1019,791" path="m13923,2005l13170,2005,13078,2006,13022,2039,13000,2100,13000,2481,13034,2554,13095,2576,13170,2576,13107,2796,13424,2576,13940,2575,13961,2568,14008,2525,14019,2481,14019,2338,14017,2083,13985,2027,13946,2008,13923,2005e" filled="t" fillcolor="#FFFFFF" stroked="f">
                <v:path arrowok="t"/>
                <v:fill/>
              </v:shape>
            </v:group>
            <v:group style="position:absolute;left:13000;top:2005;width:1019;height:791" coordorigin="13000,2005" coordsize="1019,791">
              <v:shape style="position:absolute;left:13000;top:2005;width:1019;height:791" coordorigin="13000,2005" coordsize="1019,791" path="m13000,2100l13022,2039,13078,2006,13170,2005,13424,2005,13923,2005,13946,2008,14000,2043,14019,2338,14019,2481,14016,2504,14008,2525,13961,2568,13424,2576,13107,2796,13170,2576,13095,2576,13072,2574,13019,2538,13000,2481,13000,2338,13000,2100xe" filled="f" stroked="t" strokeweight="2pt" strokecolor="#434343">
                <v:path arrowok="t"/>
              </v:shape>
            </v:group>
            <w10:wrap type="none"/>
          </v:group>
        </w:pic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Using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the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3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Right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3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Images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228" w:footer="370" w:top="460" w:bottom="600" w:left="60" w:right="280"/>
          <w:headerReference w:type="default" r:id="rId91"/>
          <w:pgSz w:w="14400" w:h="10800" w:orient="landscape"/>
        </w:sectPr>
      </w:pPr>
      <w:rPr/>
    </w:p>
    <w:p>
      <w:pPr>
        <w:spacing w:before="25" w:after="0" w:line="283" w:lineRule="auto"/>
        <w:ind w:left="780" w:right="133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erful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photog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ible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pens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good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780" w:right="-6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93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paring</w:t>
        </w:r>
        <w:r>
          <w:rPr>
            <w:rFonts w:ascii="Arial" w:hAnsi="Arial" w:cs="Arial" w:eastAsia="Arial"/>
            <w:sz w:val="28"/>
            <w:szCs w:val="28"/>
            <w:color w:val="0091C4"/>
            <w:spacing w:val="-9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he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of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  <w:t> </w:t>
        </w:r>
      </w:hyperlink>
      <w:hyperlink r:id="rId94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ph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o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p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v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erses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re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l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ag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ry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each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genera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ound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photos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photos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95%.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irrele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photos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16" w:lineRule="exact"/>
        <w:ind w:left="78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people!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E1C11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1E1C11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E1C11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E1C11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E1C11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E1C11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428" w:lineRule="exact"/>
        <w:ind w:left="86" w:right="-20"/>
        <w:jc w:val="left"/>
        <w:tabs>
          <w:tab w:pos="288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E1C11"/>
          <w:spacing w:val="-1"/>
          <w:w w:val="100"/>
          <w:position w:val="12"/>
        </w:rPr>
        <w:t>c</w:t>
      </w:r>
      <w:r>
        <w:rPr>
          <w:rFonts w:ascii="Calibri" w:hAnsi="Calibri" w:cs="Calibri" w:eastAsia="Calibri"/>
          <w:sz w:val="24"/>
          <w:szCs w:val="24"/>
          <w:color w:val="1E1C11"/>
          <w:spacing w:val="1"/>
          <w:w w:val="100"/>
          <w:position w:val="12"/>
        </w:rPr>
        <w:t>u</w:t>
      </w:r>
      <w:r>
        <w:rPr>
          <w:rFonts w:ascii="Calibri" w:hAnsi="Calibri" w:cs="Calibri" w:eastAsia="Calibri"/>
          <w:sz w:val="24"/>
          <w:szCs w:val="24"/>
          <w:color w:val="1E1C11"/>
          <w:spacing w:val="-3"/>
          <w:w w:val="100"/>
          <w:position w:val="12"/>
        </w:rPr>
        <w:t>s</w:t>
      </w:r>
      <w:r>
        <w:rPr>
          <w:rFonts w:ascii="Calibri" w:hAnsi="Calibri" w:cs="Calibri" w:eastAsia="Calibri"/>
          <w:sz w:val="24"/>
          <w:szCs w:val="24"/>
          <w:color w:val="1E1C11"/>
          <w:spacing w:val="-1"/>
          <w:w w:val="100"/>
          <w:position w:val="12"/>
        </w:rPr>
        <w:t>t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  <w:position w:val="12"/>
        </w:rPr>
        <w:t>o</w:t>
      </w:r>
      <w:r>
        <w:rPr>
          <w:rFonts w:ascii="Calibri" w:hAnsi="Calibri" w:cs="Calibri" w:eastAsia="Calibri"/>
          <w:sz w:val="24"/>
          <w:szCs w:val="24"/>
          <w:color w:val="1E1C11"/>
          <w:spacing w:val="1"/>
          <w:w w:val="100"/>
          <w:position w:val="12"/>
        </w:rPr>
        <w:t>m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  <w:position w:val="12"/>
        </w:rPr>
        <w:t>e</w:t>
      </w:r>
      <w:r>
        <w:rPr>
          <w:rFonts w:ascii="Calibri" w:hAnsi="Calibri" w:cs="Calibri" w:eastAsia="Calibri"/>
          <w:sz w:val="24"/>
          <w:szCs w:val="24"/>
          <w:color w:val="1E1C11"/>
          <w:spacing w:val="1"/>
          <w:w w:val="100"/>
          <w:position w:val="12"/>
        </w:rPr>
        <w:t>r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  <w:position w:val="12"/>
        </w:rPr>
        <w:t>!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  <w:position w:val="12"/>
        </w:rPr>
        <w:tab/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  <w:position w:val="-2"/>
        </w:rPr>
        <w:t>N</w:t>
      </w:r>
      <w:r>
        <w:rPr>
          <w:rFonts w:ascii="Calibri" w:hAnsi="Calibri" w:cs="Calibri" w:eastAsia="Calibri"/>
          <w:sz w:val="24"/>
          <w:szCs w:val="24"/>
          <w:color w:val="1E1C11"/>
          <w:spacing w:val="-7"/>
          <w:w w:val="100"/>
          <w:position w:val="-2"/>
        </w:rPr>
        <w:t>O</w:t>
      </w:r>
      <w:r>
        <w:rPr>
          <w:rFonts w:ascii="Calibri" w:hAnsi="Calibri" w:cs="Calibri" w:eastAsia="Calibri"/>
          <w:sz w:val="24"/>
          <w:szCs w:val="24"/>
          <w:color w:val="1E1C11"/>
          <w:spacing w:val="0"/>
          <w:w w:val="100"/>
          <w:position w:val="-2"/>
        </w:rPr>
        <w:t>T!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  <w:cols w:num="2" w:equalWidth="0">
            <w:col w:w="9643" w:space="662"/>
            <w:col w:w="3755"/>
          </w:cols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77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eaningf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8" w:after="0" w:line="240" w:lineRule="auto"/>
        <w:ind w:left="77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ubcon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ience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eti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result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ight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316" w:lineRule="exact"/>
        <w:ind w:left="77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86.040009pt;margin-top:18.979836pt;width:210.46pt;height:78.55pt;mso-position-horizontal-relative:page;mso-position-vertical-relative:paragraph;z-index:-2594" coordorigin="9721,380" coordsize="4209,1571">
            <v:group style="position:absolute;left:9731;top:390;width:4189;height:1551" coordorigin="9731,390" coordsize="4189,1551">
              <v:shape style="position:absolute;left:9731;top:390;width:4189;height:1551" coordorigin="9731,390" coordsize="4189,1551" path="m9731,1941l13920,1941,13920,390,9731,390,9731,1941e" filled="t" fillcolor="#F1F1F1" stroked="f">
                <v:path arrowok="t"/>
                <v:fill/>
              </v:shape>
            </v:group>
            <v:group style="position:absolute;left:9731;top:390;width:4189;height:1551" coordorigin="9731,390" coordsize="4189,1551">
              <v:shape style="position:absolute;left:9731;top:390;width:4189;height:1551" coordorigin="9731,390" coordsize="4189,1551" path="m9731,1941l13920,1941,13920,390,9731,390,9731,1941xe" filled="f" stroked="t" strokeweight=".75pt" strokecolor="#BEBEBE">
                <v:path arrowok="t"/>
              </v:shape>
              <v:shape style="position:absolute;left:9984;top:390;width:696;height:750" type="#_x0000_t75">
                <v:imagedata r:id="rId9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’d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end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loo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another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udy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.5154pt;margin-top:6.674pt;width:167.98760pt;height:19.326pt;mso-position-horizontal-relative:page;mso-position-vertical-relative:page;z-index:-2595" coordorigin="10,133" coordsize="3360,387">
            <v:group style="position:absolute;left:20;top:143;width:2078;height:367" coordorigin="20,143" coordsize="2078,367">
              <v:shape style="position:absolute;left:20;top:143;width:2078;height:367" coordorigin="20,143" coordsize="2078,367" path="m20,510l2098,510,2098,143,20,143,20,510e" filled="t" fillcolor="#F57016" stroked="f">
                <v:path arrowok="t"/>
                <v:fill/>
              </v:shape>
            </v:group>
            <v:group style="position:absolute;left:2138;top:143;width:1222;height:367" coordorigin="2138,143" coordsize="1222,367">
              <v:shape style="position:absolute;left:2138;top:143;width:1222;height:367" coordorigin="2138,143" coordsize="1222,367" path="m2138,510l3360,510,3360,143,2138,143,2138,510e" filled="t" fillcolor="#45545F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332" w:lineRule="auto"/>
        <w:ind w:left="775" w:right="-6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96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ages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v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.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op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: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ow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ge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ing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</w:hyperlink>
      <w:hyperlink r:id="rId97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he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right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balance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  <w:t> </w:t>
        </w:r>
      </w:hyperlink>
      <w:hyperlink r:id="rId98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in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rea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ed</w:t>
        </w:r>
        <w:r>
          <w:rPr>
            <w:rFonts w:ascii="Arial" w:hAnsi="Arial" w:cs="Arial" w:eastAsia="Arial"/>
            <w:sz w:val="28"/>
            <w:szCs w:val="28"/>
            <w:color w:val="0091C4"/>
            <w:spacing w:val="-10"/>
            <w:w w:val="100"/>
            <w:u w:val="thick" w:color="0091C4"/>
          </w:rPr>
          <w:t> </w:t>
        </w:r>
      </w:hyperlink>
      <w:hyperlink r:id="rId99"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on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v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ion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by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2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9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</w:hyperlink>
      <w:hyperlink r:id="rId100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%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.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left="72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01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Ex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Advic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: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9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vine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  <w:position w:val="1"/>
        </w:rPr>
      </w:r>
      <w:hyperlink r:id="rId102"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  <w:position w:val="1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ns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  <w:cols w:num="2" w:equalWidth="0">
            <w:col w:w="8354" w:space="1606"/>
            <w:col w:w="41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941" w:lineRule="exact"/>
        <w:ind w:left="1080" w:right="-20"/>
        <w:jc w:val="left"/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19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vigation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3" w:lineRule="auto"/>
        <w:ind w:left="1102" w:right="105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Perhaps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biggest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good,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olid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em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uppor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hre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q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pond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ubSpot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udy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6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5.31pt;height:240pt;mso-position-horizontal-relative:char;mso-position-vertical-relative:line" type="#_x0000_t75">
            <v:imagedata r:id="rId1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1" w:after="0" w:line="240" w:lineRule="auto"/>
        <w:ind w:left="2721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e:</w:t>
      </w:r>
      <w:r>
        <w:rPr>
          <w:rFonts w:ascii="Calibri" w:hAnsi="Calibri" w:cs="Calibri" w:eastAsia="Calibri"/>
          <w:sz w:val="24"/>
          <w:szCs w:val="24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91C4"/>
          <w:spacing w:val="-53"/>
          <w:w w:val="100"/>
        </w:rPr>
        <w:t> </w:t>
      </w:r>
      <w:hyperlink r:id="rId105"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Scie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1"/>
            <w:w w:val="100"/>
            <w:u w:val="single" w:color="0091C4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24"/>
            <w:szCs w:val="24"/>
            <w:color w:val="0091C4"/>
            <w:spacing w:val="-1"/>
            <w:w w:val="100"/>
            <w:u w:val="single" w:color="0091C4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1"/>
            <w:w w:val="100"/>
            <w:u w:val="single" w:color="0091C4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of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10"/>
            <w:w w:val="100"/>
            <w:u w:val="single" w:color="0091C4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10"/>
            <w:w w:val="100"/>
            <w:u w:val="single" w:color="0091C4"/>
          </w:rPr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1"/>
            <w:w w:val="100"/>
            <w:u w:val="single" w:color="0091C4"/>
          </w:rPr>
          <w:t>b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si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1"/>
            <w:w w:val="100"/>
            <w:u w:val="single" w:color="0091C4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1"/>
            <w:w w:val="100"/>
            <w:u w:val="single" w:color="0091C4"/>
          </w:rPr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9"/>
            <w:w w:val="100"/>
            <w:u w:val="single" w:color="0091C4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6"/>
            <w:w w:val="100"/>
            <w:u w:val="single" w:color="0091C4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-6"/>
            <w:w w:val="100"/>
            <w:u w:val="single" w:color="0091C4"/>
          </w:rPr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1"/>
            <w:w w:val="100"/>
            <w:u w:val="single" w:color="0091C4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1"/>
            <w:w w:val="100"/>
            <w:u w:val="single" w:color="0091C4"/>
          </w:rPr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  <w:u w:val="single" w:color="0091C4"/>
          </w:rPr>
          <w:t>esign</w:t>
        </w:r>
        <w:r>
          <w:rPr>
            <w:rFonts w:ascii="Calibri" w:hAnsi="Calibri" w:cs="Calibri" w:eastAsia="Calibri"/>
            <w:sz w:val="24"/>
            <w:szCs w:val="24"/>
            <w:color w:val="0091C4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33" w:footer="370" w:top="520" w:bottom="560" w:left="0" w:right="280"/>
          <w:headerReference w:type="default" r:id="rId103"/>
          <w:pgSz w:w="14400" w:h="10800" w:orient="landscape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2" w:lineRule="auto"/>
        <w:ind w:left="1050" w:right="144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lude: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0" w:after="0" w:line="240" w:lineRule="auto"/>
        <w:ind w:left="13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near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page).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  <w:b/>
          <w:bCs/>
        </w:rPr>
      </w:r>
      <w:hyperlink r:id="rId106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ea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d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cr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b/>
            <w:bCs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ge)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their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59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rail.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Search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near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ffer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–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hree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59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deep.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6" w:lineRule="auto"/>
        <w:ind w:left="1590" w:right="1071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ks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33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8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Ja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aScr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ash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59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obile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phones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hus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on’t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0" w:after="0" w:line="316" w:lineRule="exact"/>
        <w:ind w:left="159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79.5pt;margin-top:41.016842pt;width:220.94pt;height:78.55pt;mso-position-horizontal-relative:page;mso-position-vertical-relative:paragraph;z-index:-2592" coordorigin="9590,820" coordsize="4419,1571">
            <v:group style="position:absolute;left:9600;top:830;width:4399;height:1551" coordorigin="9600,830" coordsize="4399,1551">
              <v:shape style="position:absolute;left:9600;top:830;width:4399;height:1551" coordorigin="9600,830" coordsize="4399,1551" path="m9600,2381l13999,2381,13999,830,9600,830,9600,2381e" filled="t" fillcolor="#F1F1F1" stroked="f">
                <v:path arrowok="t"/>
                <v:fill/>
              </v:shape>
            </v:group>
            <v:group style="position:absolute;left:9600;top:830;width:4399;height:1551" coordorigin="9600,830" coordsize="4399,1551">
              <v:shape style="position:absolute;left:9600;top:830;width:4399;height:1551" coordorigin="9600,830" coordsize="4399,1551" path="m9600,2381l13999,2381,13999,830,9600,830,9600,2381xe" filled="f" stroked="t" strokeweight=".75pt" strokecolor="#BEBEBE">
                <v:path arrowok="t"/>
              </v:shape>
              <v:shape style="position:absolute;left:9840;top:836;width:696;height:750" type="#_x0000_t75">
                <v:imagedata r:id="rId107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lies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bro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’t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ated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ersion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lash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3" w:footer="370" w:top="520" w:bottom="500" w:left="0" w:right="280"/>
          <w:pgSz w:w="14400" w:h="10800" w:orient="landscape"/>
        </w:sectPr>
      </w:pPr>
      <w:rPr/>
    </w:p>
    <w:p>
      <w:pPr>
        <w:spacing w:before="25" w:after="0" w:line="304" w:lineRule="auto"/>
        <w:ind w:left="1050" w:right="-6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proper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ple: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require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how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5" w:after="0" w:line="240" w:lineRule="auto"/>
        <w:ind w:left="723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/>
        <w:br w:type="column"/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6" w:lineRule="exact"/>
        <w:ind w:right="582" w:firstLine="6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08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10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Common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  <w:t> </w:t>
        </w:r>
      </w:hyperlink>
      <w:hyperlink r:id="rId109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How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x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80"/>
          <w:cols w:num="2" w:equalWidth="0">
            <w:col w:w="9104" w:space="785"/>
            <w:col w:w="4231"/>
          </w:cols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.5154pt;margin-top:6.673pt;width:178.3756pt;height:19.617pt;mso-position-horizontal-relative:page;mso-position-vertical-relative:page;z-index:-2591" coordorigin="10,133" coordsize="3568,392">
            <v:group style="position:absolute;left:20;top:143;width:2078;height:367" coordorigin="20,143" coordsize="2078,367">
              <v:shape style="position:absolute;left:20;top:143;width:2078;height:367" coordorigin="20,143" coordsize="2078,367" path="m20,510l2098,510,2098,143,20,143,20,510e" filled="t" fillcolor="#F57016" stroked="f">
                <v:path arrowok="t"/>
                <v:fill/>
              </v:shape>
            </v:group>
            <v:group style="position:absolute;left:2138;top:143;width:1429;height:372" coordorigin="2138,143" coordsize="1429,372">
              <v:shape style="position:absolute;left:2138;top:143;width:1429;height:372" coordorigin="2138,143" coordsize="1429,372" path="m2138,516l3568,516,3568,143,2138,143,2138,516e" filled="t" fillcolor="#45545F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41" w:lineRule="exact"/>
        <w:ind w:left="1020" w:right="-20"/>
        <w:jc w:val="left"/>
        <w:tabs>
          <w:tab w:pos="3240" w:val="left"/>
          <w:tab w:pos="4860" w:val="left"/>
        </w:tabs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Flash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and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Animati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2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415.5pt;margin-top:4.631848pt;width:256.5pt;height:205.45pt;mso-position-horizontal-relative:page;mso-position-vertical-relative:paragraph;z-index:-2590" type="#_x0000_t75">
            <v:imagedata r:id="rId112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grab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eone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8" w:after="0" w:line="240" w:lineRule="auto"/>
        <w:ind w:left="10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also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ract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283" w:lineRule="auto"/>
        <w:ind w:left="1042" w:right="6153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obile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appli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apability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iew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Keep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require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9" w:after="0" w:line="240" w:lineRule="auto"/>
        <w:ind w:left="10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13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H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L5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ead,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appli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able.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316" w:lineRule="exact"/>
        <w:ind w:left="10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25.5pt;margin-top:81.723839pt;width:266.340pt;height:78.55pt;mso-position-horizontal-relative:page;mso-position-vertical-relative:paragraph;z-index:-2589" coordorigin="8510,1634" coordsize="5327,1571">
            <v:group style="position:absolute;left:8520;top:1644;width:5307;height:1551" coordorigin="8520,1644" coordsize="5307,1551">
              <v:shape style="position:absolute;left:8520;top:1644;width:5307;height:1551" coordorigin="8520,1644" coordsize="5307,1551" path="m8520,3195l13827,3195,13827,1644,8520,1644,8520,3195e" filled="t" fillcolor="#F1F1F1" stroked="f">
                <v:path arrowok="t"/>
                <v:fill/>
              </v:shape>
            </v:group>
            <v:group style="position:absolute;left:8520;top:1644;width:5307;height:1551" coordorigin="8520,1644" coordsize="5307,1551">
              <v:shape style="position:absolute;left:8520;top:1644;width:5307;height:1551" coordorigin="8520,1644" coordsize="5307,1551" path="m8520,3195l13827,3195,13827,1644,8520,1644,8520,3195xe" filled="f" stroked="t" strokeweight=".75pt" strokecolor="#BEBEBE">
                <v:path arrowok="t"/>
              </v:shape>
              <v:shape style="position:absolute;left:8760;top:1665;width:696;height:750" type="#_x0000_t75">
                <v:imagedata r:id="rId114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liant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erna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2099"/>
        <w:jc w:val="righ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99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99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6" w:lineRule="exact"/>
        <w:ind w:left="8749" w:right="793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15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How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Not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our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</w:hyperlink>
      <w:hyperlink r:id="rId116"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57"/>
            <w:w w:val="100"/>
            <w:b/>
            <w:bCs/>
            <w:u w:val="thick" w:color="0091C4"/>
          </w:rPr>
          <w:t> </w:t>
        </w:r>
      </w:hyperlink>
      <w:hyperlink r:id="rId117"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(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  <w:t> </w:t>
        </w:r>
      </w:hyperlink>
      <w:hyperlink r:id="rId118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From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NYT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mes.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om)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NumType w:start="23"/>
          <w:pgMar w:header="228" w:footer="477" w:top="460" w:bottom="660" w:left="60" w:right="280"/>
          <w:headerReference w:type="default" r:id="rId110"/>
          <w:footerReference w:type="default" r:id="rId111"/>
          <w:pgSz w:w="14400" w:h="10800" w:orient="landscape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358.140015pt;margin-top:162pt;width:361.41pt;height:192pt;mso-position-horizontal-relative:page;mso-position-vertical-relative:page;z-index:-2588" type="#_x0000_t75">
            <v:imagedata r:id="rId120" o:title=""/>
          </v:shape>
        </w:pict>
      </w:r>
      <w:r>
        <w:rPr/>
        <w:pict>
          <v:group style="position:absolute;margin-left:.5154pt;margin-top:6.674pt;width:191.98760pt;height:19.326pt;mso-position-horizontal-relative:page;mso-position-vertical-relative:page;z-index:-2587" coordorigin="10,133" coordsize="3840,387">
            <v:group style="position:absolute;left:20;top:143;width:2078;height:367" coordorigin="20,143" coordsize="2078,367">
              <v:shape style="position:absolute;left:20;top:143;width:2078;height:367" coordorigin="20,143" coordsize="2078,367" path="m20,510l2098,510,2098,143,20,143,20,510e" filled="t" fillcolor="#F57016" stroked="f">
                <v:path arrowok="t"/>
                <v:fill/>
              </v:shape>
            </v:group>
            <v:group style="position:absolute;left:2138;top:143;width:1702;height:367" coordorigin="2138,143" coordsize="1702,367">
              <v:shape style="position:absolute;left:2138;top:143;width:1702;height:367" coordorigin="2138,143" coordsize="1702,367" path="m2138,510l3840,510,3840,143,2138,143,2138,510e" filled="t" fillcolor="#45545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79.5pt;margin-top:436.914001pt;width:211pt;height:61.586pt;mso-position-horizontal-relative:page;mso-position-vertical-relative:page;z-index:-2586" coordorigin="9590,8738" coordsize="4220,1232">
            <v:group style="position:absolute;left:9600;top:8748;width:4200;height:1212" coordorigin="9600,8748" coordsize="4200,1212">
              <v:shape style="position:absolute;left:9600;top:8748;width:4200;height:1212" coordorigin="9600,8748" coordsize="4200,1212" path="m9600,9960l13800,9960,13800,8748,9600,8748,9600,9960e" filled="t" fillcolor="#F1F1F1" stroked="f">
                <v:path arrowok="t"/>
                <v:fill/>
              </v:shape>
            </v:group>
            <v:group style="position:absolute;left:9600;top:8748;width:4200;height:1212" coordorigin="9600,8748" coordsize="4200,1212">
              <v:shape style="position:absolute;left:9600;top:8748;width:4200;height:1212" coordorigin="9600,8748" coordsize="4200,1212" path="m9600,9960l13800,9960,13800,8748,9600,8748,9600,9960xe" filled="f" stroked="t" strokeweight=".75pt" strokecolor="#BEBEBE">
                <v:path arrowok="t"/>
              </v:shape>
              <v:shape style="position:absolute;left:9840;top:8768;width:696;height:750" type="#_x0000_t75">
                <v:imagedata r:id="rId121" o:title="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41" w:lineRule="exact"/>
        <w:ind w:left="1020" w:right="-20"/>
        <w:jc w:val="left"/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6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ccessibility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42" w:right="4228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iew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8" w:after="0" w:line="333" w:lineRule="auto"/>
        <w:ind w:left="1042" w:right="7268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using.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igni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iple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332" w:lineRule="auto"/>
        <w:ind w:left="1042" w:right="666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obile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phones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ablet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ernet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240" w:lineRule="auto"/>
        <w:ind w:left="1042" w:right="6090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before.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ake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hose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440" w:lineRule="atLeast"/>
        <w:ind w:left="1042" w:right="566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iew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1019"/>
        <w:jc w:val="righ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99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99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1178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22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Free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9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Mobi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Kit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right"/>
        <w:spacing w:after="0"/>
        <w:sectPr>
          <w:pgMar w:header="228" w:footer="477" w:top="460" w:bottom="680" w:left="60" w:right="280"/>
          <w:headerReference w:type="default" r:id="rId119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8.5162pt;margin-top:491.419006pt;width:80.129pt;height:48.580994pt;mso-position-horizontal-relative:page;mso-position-vertical-relative:page;z-index:-2583" type="#_x0000_t75">
            <v:imagedata r:id="rId125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60" w:lineRule="exact"/>
        <w:ind w:left="104" w:right="-20"/>
        <w:jc w:val="left"/>
        <w:tabs>
          <w:tab w:pos="4060" w:val="left"/>
        </w:tabs>
        <w:rPr>
          <w:rFonts w:ascii="Franklin Gothic Book" w:hAnsi="Franklin Gothic Book" w:cs="Franklin Gothic Book" w:eastAsia="Franklin Gothic Book"/>
          <w:sz w:val="120"/>
          <w:szCs w:val="120"/>
        </w:rPr>
      </w:pPr>
      <w:rPr/>
      <w:r>
        <w:rPr/>
        <w:pict>
          <v:group style="position:absolute;margin-left:39.549pt;margin-top:-1.198708pt;width:182.45pt;height:66pt;mso-position-horizontal-relative:page;mso-position-vertical-relative:paragraph;z-index:-2585" coordorigin="791,-24" coordsize="3649,1320">
            <v:shape style="position:absolute;left:791;top:-24;width:3649;height:1320" coordorigin="791,-24" coordsize="3649,1320" path="m791,1296l4440,1296,4440,-24,791,-24,791,1296e" filled="t" fillcolor="#F5770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77.649994pt;margin-top:-3.718708pt;width:44.516pt;height:366pt;mso-position-horizontal-relative:page;mso-position-vertical-relative:paragraph;z-index:-2584" coordorigin="5553,-74" coordsize="890,7320">
            <v:shape style="position:absolute;left:5553;top:-74;width:890;height:7320" coordorigin="5553,-74" coordsize="890,7320" path="m5553,7246l6443,7246,6443,-74,5553,-74,5553,7246e" filled="t" fillcolor="#252F36" stroked="f">
              <v:path arrowok="t"/>
              <v:fill/>
            </v:shape>
          </v:group>
          <w10:wrap type="none"/>
        </w:pic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8"/>
          <w:w w:val="100"/>
          <w:position w:val="-2"/>
        </w:rPr>
        <w:t>P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6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35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23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3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:</w:t>
        <w:tab/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4"/>
          <w:w w:val="100"/>
          <w:position w:val="-2"/>
        </w:rPr>
        <w:t>C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4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26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one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mpor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e.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nbound</w:t>
      </w:r>
      <w:r>
        <w:rPr>
          <w:rFonts w:ascii="Calibri" w:hAnsi="Calibri" w:cs="Calibri" w:eastAsia="Calibri"/>
          <w:sz w:val="36"/>
          <w:szCs w:val="36"/>
          <w:color w:val="FFFFFF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mar</w:t>
      </w:r>
      <w:r>
        <w:rPr>
          <w:rFonts w:ascii="Calibri" w:hAnsi="Calibri" w:cs="Calibri" w:eastAsia="Calibri"/>
          <w:sz w:val="36"/>
          <w:szCs w:val="36"/>
          <w:color w:val="FFFFFF"/>
          <w:spacing w:val="-12"/>
          <w:w w:val="100"/>
          <w:position w:val="1"/>
        </w:rPr>
        <w:t>k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6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has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ome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minds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mar</w:t>
      </w:r>
      <w:r>
        <w:rPr>
          <w:rFonts w:ascii="Calibri" w:hAnsi="Calibri" w:cs="Calibri" w:eastAsia="Calibri"/>
          <w:sz w:val="36"/>
          <w:szCs w:val="36"/>
          <w:color w:val="FFFFFF"/>
          <w:spacing w:val="-14"/>
          <w:w w:val="100"/>
          <w:position w:val="1"/>
        </w:rPr>
        <w:t>k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s.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It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wh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sea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gines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eople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37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12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3"/>
          <w:w w:val="100"/>
          <w:position w:val="1"/>
        </w:rPr>
        <w:t>’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wh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dr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vis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nd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turns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os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ects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s.</w:t>
      </w:r>
      <w:r>
        <w:rPr>
          <w:rFonts w:ascii="Calibri" w:hAnsi="Calibri" w:cs="Calibri" w:eastAsia="Calibri"/>
          <w:sz w:val="36"/>
          <w:szCs w:val="36"/>
          <w:color w:val="FFFFFF"/>
          <w:spacing w:val="7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29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12"/>
          <w:w w:val="100"/>
          <w:position w:val="1"/>
        </w:rPr>
        <w:t>k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ok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xt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mu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7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t.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NumType w:start="25"/>
          <w:pgMar w:header="0" w:footer="270" w:top="980" w:bottom="460" w:left="820" w:right="280"/>
          <w:headerReference w:type="default" r:id="rId123"/>
          <w:footerReference w:type="default" r:id="rId124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12.194pt;margin-top:505.113892pt;width:78pt;height:28.886pt;mso-position-horizontal-relative:page;mso-position-vertical-relative:page;z-index:-2582" type="#_x0000_t75">
            <v:imagedata r:id="rId127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941" w:lineRule="exact"/>
        <w:ind w:left="1200" w:right="-20"/>
        <w:jc w:val="left"/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Messaging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7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ques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regarding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understand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're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's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/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/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nload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eone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1222" w:right="174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deall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ques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readily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apparent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epage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helpful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ips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deli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right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8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762" w:right="1567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eate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ideas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pages.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ques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#4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ou?)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-76"/>
          <w:w w:val="100"/>
        </w:rPr>
        <w:t> </w:t>
      </w:r>
      <w:hyperlink r:id="rId128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po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f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ul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v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alue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propo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ion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generic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gobbled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gook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orpora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peak.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270" w:top="520" w:bottom="460" w:left="0" w:right="280"/>
          <w:headerReference w:type="default" r:id="rId126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" w:after="0" w:line="337" w:lineRule="exact"/>
        <w:ind w:left="1565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8"/>
          <w:szCs w:val="28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1"/>
          <w:w w:val="100"/>
        </w:rPr>
        <w:t>B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ase</w:t>
      </w:r>
      <w:r>
        <w:rPr>
          <w:rFonts w:ascii="Calibri" w:hAnsi="Calibri" w:cs="Calibri" w:eastAsia="Calibri"/>
          <w:sz w:val="28"/>
          <w:szCs w:val="28"/>
          <w:color w:val="FFFFFF"/>
          <w:spacing w:val="-4"/>
          <w:w w:val="100"/>
        </w:rPr>
        <w:t>c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337" w:lineRule="exact"/>
        <w:ind w:right="1313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Clear</w:t>
      </w:r>
      <w:r>
        <w:rPr>
          <w:rFonts w:ascii="Calibri" w:hAnsi="Calibri" w:cs="Calibri" w:eastAsia="Calibri"/>
          <w:sz w:val="28"/>
          <w:szCs w:val="28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color w:val="FFFFFF"/>
          <w:spacing w:val="-6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FFFFFF"/>
          <w:spacing w:val="1"/>
          <w:w w:val="100"/>
        </w:rPr>
        <w:t>x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</w:rPr>
        <w:t>s</w:t>
      </w:r>
      <w:r>
        <w:rPr>
          <w:rFonts w:ascii="Calibri" w:hAnsi="Calibri" w:cs="Calibri" w:eastAsia="Calibri"/>
          <w:sz w:val="28"/>
          <w:szCs w:val="28"/>
          <w:color w:val="FFFFFF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FFFFFF"/>
          <w:spacing w:val="-3"/>
          <w:w w:val="100"/>
        </w:rPr>
        <w:t>p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337" w:lineRule="exact"/>
        <w:ind w:left="205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28"/>
          <w:szCs w:val="28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it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FFFFFF"/>
          <w:spacing w:val="-3"/>
          <w:w w:val="100"/>
        </w:rPr>
        <w:t>f</w:t>
      </w:r>
      <w:r>
        <w:rPr>
          <w:rFonts w:ascii="Calibri" w:hAnsi="Calibri" w:cs="Calibri" w:eastAsia="Calibri"/>
          <w:sz w:val="28"/>
          <w:szCs w:val="28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7" w:after="0" w:line="279" w:lineRule="auto"/>
        <w:ind w:left="1960" w:right="1320" w:firstLine="-449"/>
        <w:jc w:val="left"/>
        <w:tabs>
          <w:tab w:pos="196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69.559998pt;margin-top:-272.905182pt;width:585.49pt;height:254.89pt;mso-position-horizontal-relative:page;mso-position-vertical-relative:paragraph;z-index:-2581" coordorigin="1391,-5458" coordsize="11710,5098">
            <v:shape style="position:absolute;left:3543;top:-5443;width:8017;height:5068" type="#_x0000_t75">
              <v:imagedata r:id="rId130" o:title=""/>
            </v:shape>
            <v:group style="position:absolute;left:3536;top:-5451;width:8033;height:5083" coordorigin="3536,-5451" coordsize="8033,5083">
              <v:shape style="position:absolute;left:3536;top:-5451;width:8033;height:5083" coordorigin="3536,-5451" coordsize="8033,5083" path="m3536,-368l11568,-368,11568,-5451,3536,-5451,3536,-368xe" filled="f" stroked="t" strokeweight=".75pt" strokecolor="#585858">
                <v:path arrowok="t"/>
              </v:shape>
            </v:group>
            <v:group style="position:absolute;left:1411;top:-4483;width:2541;height:600" coordorigin="1411,-4483" coordsize="2541,600">
              <v:shape style="position:absolute;left:1411;top:-4483;width:2541;height:600" coordorigin="1411,-4483" coordsize="2541,600" path="m3652,-4483l1411,-4483,1411,-3883,3652,-3883,3952,-4183,3652,-4483e" filled="t" fillcolor="#4F81BC" stroked="f">
                <v:path arrowok="t"/>
                <v:fill/>
              </v:shape>
            </v:group>
            <v:group style="position:absolute;left:1411;top:-4483;width:2541;height:600" coordorigin="1411,-4483" coordsize="2541,600">
              <v:shape style="position:absolute;left:1411;top:-4483;width:2541;height:600" coordorigin="1411,-4483" coordsize="2541,600" path="m1411,-4483l3652,-4483,3952,-4183,3652,-3883,1411,-3883,1411,-4483xe" filled="f" stroked="t" strokeweight="2.0pt" strokecolor="#385D89">
                <v:path arrowok="t"/>
              </v:shape>
            </v:group>
            <v:group style="position:absolute;left:1554;top:-1123;width:2541;height:600" coordorigin="1554,-1123" coordsize="2541,600">
              <v:shape style="position:absolute;left:1554;top:-1123;width:2541;height:600" coordorigin="1554,-1123" coordsize="2541,600" path="m3795,-1123l1554,-1123,1554,-523,3795,-523,4095,-823,3795,-1123e" filled="t" fillcolor="#4F81BC" stroked="f">
                <v:path arrowok="t"/>
                <v:fill/>
              </v:shape>
            </v:group>
            <v:group style="position:absolute;left:1554;top:-1123;width:2541;height:600" coordorigin="1554,-1123" coordsize="2541,600">
              <v:shape style="position:absolute;left:1554;top:-1123;width:2541;height:600" coordorigin="1554,-1123" coordsize="2541,600" path="m1554,-1123l3795,-1123,4095,-823,3795,-523,1554,-523,1554,-1123xe" filled="f" stroked="t" strokeweight="2pt" strokecolor="#385D89">
                <v:path arrowok="t"/>
              </v:shape>
            </v:group>
            <v:group style="position:absolute;left:10521;top:-2226;width:2560;height:630" coordorigin="10521,-2226" coordsize="2560,630">
              <v:shape style="position:absolute;left:10521;top:-2226;width:2560;height:630" coordorigin="10521,-2226" coordsize="2560,630" path="m13081,-2226l10836,-2226,10521,-1911,10836,-1596,13081,-1596,13081,-2226e" filled="t" fillcolor="#4F81BC" stroked="f">
                <v:path arrowok="t"/>
                <v:fill/>
              </v:shape>
            </v:group>
            <v:group style="position:absolute;left:10521;top:-2226;width:2560;height:630" coordorigin="10521,-2226" coordsize="2560,630">
              <v:shape style="position:absolute;left:10521;top:-2226;width:2560;height:630" coordorigin="10521,-2226" coordsize="2560,630" path="m13081,-2226l10836,-2226,10521,-1911,10836,-1596,13081,-1596,13081,-2226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E36C09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E36C09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E36C09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E36C09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ake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-t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ext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body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opy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appropria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glad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512" w:right="-20"/>
        <w:jc w:val="left"/>
        <w:tabs>
          <w:tab w:pos="19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E36C09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E36C09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E36C09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E36C09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ost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dli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use</w:t>
      </w:r>
      <w:r>
        <w:rPr>
          <w:rFonts w:ascii="Arial" w:hAnsi="Arial" w:cs="Arial" w:eastAsia="Arial"/>
          <w:sz w:val="28"/>
          <w:szCs w:val="28"/>
          <w:color w:val="585858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A/B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316" w:lineRule="exact"/>
        <w:ind w:left="19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80.070007pt;margin-top:11.531839pt;width:212.0pt;height:79.55pt;mso-position-horizontal-relative:page;mso-position-vertical-relative:paragraph;z-index:-2580" coordorigin="9601,231" coordsize="4240,1591">
            <v:group style="position:absolute;left:9621;top:251;width:4200;height:1551" coordorigin="9621,251" coordsize="4200,1551">
              <v:shape style="position:absolute;left:9621;top:251;width:4200;height:1551" coordorigin="9621,251" coordsize="4200,1551" path="m9621,1802l13821,1802,13821,251,9621,251,9621,1802e" filled="t" fillcolor="#F1F1F1" stroked="f">
                <v:path arrowok="t"/>
                <v:fill/>
              </v:shape>
            </v:group>
            <v:group style="position:absolute;left:9621;top:251;width:4200;height:1551" coordorigin="9621,251" coordsize="4200,1551">
              <v:shape style="position:absolute;left:9621;top:251;width:4200;height:1551" coordorigin="9621,251" coordsize="4200,1551" path="m9621,1802l13821,1802,13821,251,9621,251,9621,1802xe" filled="f" stroked="t" strokeweight=".75pt" strokecolor="#BEBEBE">
                <v:path arrowok="t"/>
              </v:shape>
              <v:shape style="position:absolute;left:9861;top:271;width:696;height:750" type="#_x0000_t75">
                <v:imagedata r:id="rId131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aria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481" w:header="133" w:top="520" w:bottom="680" w:left="0" w:right="280"/>
          <w:footerReference w:type="default" r:id="rId129"/>
          <w:pgSz w:w="14400" w:h="10800" w:orient="landscape"/>
        </w:sectPr>
      </w:pPr>
      <w:rPr/>
    </w:p>
    <w:p>
      <w:pPr>
        <w:spacing w:before="63" w:after="0" w:line="240" w:lineRule="auto"/>
        <w:ind w:left="196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ools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ubSpot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32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/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B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32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3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ing</w:t>
        </w:r>
        <w:r>
          <w:rPr>
            <w:rFonts w:ascii="Arial" w:hAnsi="Arial" w:cs="Arial" w:eastAsia="Arial"/>
            <w:sz w:val="28"/>
            <w:szCs w:val="28"/>
            <w:color w:val="0091C4"/>
            <w:spacing w:val="-13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32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3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ool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9" w:after="0" w:line="240" w:lineRule="auto"/>
        <w:ind w:left="1960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</w:rPr>
      </w:r>
      <w:r>
        <w:rPr>
          <w:rFonts w:ascii="Arial" w:hAnsi="Arial" w:cs="Arial" w:eastAsia="Arial"/>
          <w:sz w:val="28"/>
          <w:szCs w:val="28"/>
          <w:color w:val="0091C4"/>
          <w:u w:val="thick" w:color="0091C4"/>
        </w:rPr>
        <w:t> </w:t>
      </w:r>
      <w:r>
        <w:rPr>
          <w:rFonts w:ascii="Arial" w:hAnsi="Arial" w:cs="Arial" w:eastAsia="Arial"/>
          <w:sz w:val="28"/>
          <w:szCs w:val="28"/>
          <w:color w:val="0091C4"/>
          <w:u w:val="thick" w:color="0091C4"/>
        </w:rPr>
      </w:r>
      <w:hyperlink r:id="rId133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Google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  <w:t>’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74"/>
            <w:w w:val="100"/>
            <w:u w:val="thick" w:color="0091C4"/>
          </w:rPr>
          <w:t> </w:t>
        </w:r>
      </w:hyperlink>
      <w:hyperlink r:id="rId134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eb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u w:val="thick" w:color="0091C4"/>
          </w:rPr>
          <w:t> </w:t>
        </w:r>
      </w:hyperlink>
      <w:hyperlink r:id="rId135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Op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z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er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36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5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ond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11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2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3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8" w:after="0" w:line="240" w:lineRule="auto"/>
        <w:ind w:left="72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/>
        <w:br w:type="column"/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6" w:lineRule="exact"/>
        <w:ind w:right="628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37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The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im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8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</w:hyperlink>
      <w:hyperlink r:id="rId138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</w:r>
      </w:hyperlink>
      <w:hyperlink r:id="rId139"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ckl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  <w:t> </w:t>
        </w:r>
      </w:hyperlink>
      <w:hyperlink r:id="rId140"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ema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le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80"/>
          <w:cols w:num="2" w:equalWidth="0">
            <w:col w:w="9264" w:space="647"/>
            <w:col w:w="420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941" w:lineRule="exact"/>
        <w:ind w:left="1200" w:right="-20"/>
        <w:jc w:val="left"/>
        <w:tabs>
          <w:tab w:pos="6080" w:val="left"/>
          <w:tab w:pos="8120" w:val="left"/>
        </w:tabs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Educa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11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9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and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22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22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er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30"/>
          <w:w w:val="100"/>
          <w:position w:val="-2"/>
        </w:rPr>
        <w:t>V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alue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83" w:lineRule="auto"/>
        <w:ind w:left="1222" w:right="1813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hough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purpose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orpora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products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ready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7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ond,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316" w:lineRule="exact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495.670013pt;margin-top:13.521836pt;width:180.0pt;height:188.95pt;mso-position-horizontal-relative:page;mso-position-vertical-relative:paragraph;z-index:-2579" type="#_x0000_t75">
            <v:imagedata r:id="rId143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3" w:footer="1066" w:top="520" w:bottom="1260" w:left="0" w:right="280"/>
          <w:headerReference w:type="default" r:id="rId141"/>
          <w:footerReference w:type="default" r:id="rId142"/>
          <w:pgSz w:w="14400" w:h="10800" w:orient="landscape"/>
        </w:sectPr>
      </w:pPr>
      <w:rPr/>
    </w:p>
    <w:p>
      <w:pPr>
        <w:spacing w:before="27" w:after="0" w:line="282" w:lineRule="auto"/>
        <w:ind w:left="1706" w:right="-38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Offer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j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eBook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epapers,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educa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al.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hrough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arke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ales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until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plus,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aluable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along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1" w:lineRule="auto"/>
        <w:ind w:left="1706" w:right="-68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ct-s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eaking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ake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hu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langu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76" w:lineRule="auto"/>
        <w:ind w:left="1706" w:right="211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i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i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oid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peak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20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80"/>
          <w:cols w:num="2" w:equalWidth="0">
            <w:col w:w="9086" w:space="827"/>
            <w:col w:w="420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963" w:lineRule="exact"/>
        <w:ind w:left="1200" w:right="-20"/>
        <w:jc w:val="left"/>
        <w:tabs>
          <w:tab w:pos="6620" w:val="left"/>
        </w:tabs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/>
        <w:pict>
          <v:shape style="position:absolute;margin-left:462.920013pt;margin-top:49.659946pt;width:228.16pt;height:229.54pt;mso-position-horizontal-relative:page;mso-position-vertical-relative:paragraph;z-index:-2578" type="#_x0000_t75">
            <v:imagedata r:id="rId146" o:title=""/>
          </v:shape>
        </w:pic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I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5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po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3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tance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4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of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2"/>
          <w:w w:val="100"/>
        </w:rPr>
        <w:t>Q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uality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3" w:lineRule="auto"/>
        <w:ind w:left="1222" w:right="5094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good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316" w:lineRule="exact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ty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ruly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133" w:footer="1066" w:top="520" w:bottom="1260" w:left="0" w:right="280"/>
          <w:headerReference w:type="default" r:id="rId144"/>
          <w:footerReference w:type="default" r:id="rId145"/>
          <w:pgSz w:w="14400" w:h="10800" w:orient="landscape"/>
        </w:sectPr>
      </w:pPr>
      <w:rPr/>
    </w:p>
    <w:p>
      <w:pPr>
        <w:spacing w:before="25" w:after="0" w:line="282" w:lineRule="auto"/>
        <w:ind w:left="1222" w:right="423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Quali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2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6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Off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q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75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6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engines.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5" w:after="0" w:line="240" w:lineRule="auto"/>
        <w:ind w:left="175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robo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6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educa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78" w:lineRule="auto"/>
        <w:ind w:left="1759" w:right="-68" w:firstLine="-25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6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esearch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-pa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5" w:after="0" w:line="240" w:lineRule="auto"/>
        <w:ind w:left="1458" w:right="29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6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eep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75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epage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probably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75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80"/>
          <w:cols w:num="2" w:equalWidth="0">
            <w:col w:w="9079" w:space="179"/>
            <w:col w:w="4862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478.429993pt;margin-top:430.914001pt;width:211.0pt;height:61.586pt;mso-position-horizontal-relative:page;mso-position-vertical-relative:page;z-index:-2577" coordorigin="9569,8618" coordsize="4220,1232">
            <v:group style="position:absolute;left:9579;top:8628;width:4200;height:1212" coordorigin="9579,8628" coordsize="4200,1212">
              <v:shape style="position:absolute;left:9579;top:8628;width:4200;height:1212" coordorigin="9579,8628" coordsize="4200,1212" path="m9579,9840l13779,9840,13779,8628,9579,8628,9579,9840e" filled="t" fillcolor="#F1F1F1" stroked="f">
                <v:path arrowok="t"/>
                <v:fill/>
              </v:shape>
            </v:group>
            <v:group style="position:absolute;left:9579;top:8628;width:4200;height:1212" coordorigin="9579,8628" coordsize="4200,1212">
              <v:shape style="position:absolute;left:9579;top:8628;width:4200;height:1212" coordorigin="9579,8628" coordsize="4200,1212" path="m9579,9840l13779,9840,13779,8628,9579,8628,9579,9840xe" filled="f" stroked="t" strokeweight=".75pt" strokecolor="#BEBEBE">
                <v:path arrowok="t"/>
              </v:shape>
              <v:shape style="position:absolute;left:9819;top:8648;width:696;height:750" type="#_x0000_t75">
                <v:imagedata r:id="rId148" o:title="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6" w:lineRule="auto"/>
        <w:ind w:left="1762" w:right="1738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urn,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higher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quali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6" w:after="0" w:line="240" w:lineRule="auto"/>
        <w:ind w:left="17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back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j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ect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probably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hanic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316" w:lineRule="exact"/>
        <w:ind w:left="17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brain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urger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ura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equals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quali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right="1035"/>
        <w:jc w:val="righ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3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627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49"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Qu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right"/>
        <w:spacing w:after="0"/>
        <w:sectPr>
          <w:pgNumType w:start="30"/>
          <w:pgMar w:footer="498" w:header="133" w:top="520" w:bottom="680" w:left="0" w:right="280"/>
          <w:footerReference w:type="default" r:id="rId147"/>
          <w:pgSz w:w="14400" w:h="10800" w:orient="landscape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41" w:lineRule="exact"/>
        <w:ind w:left="1162" w:right="-20"/>
        <w:jc w:val="left"/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21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13"/>
          <w:w w:val="100"/>
          <w:position w:val="-2"/>
        </w:rPr>
        <w:t>v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oid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3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Gobbled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9"/>
          <w:w w:val="100"/>
          <w:position w:val="-2"/>
        </w:rPr>
        <w:t>y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gook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left="11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oid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dreaded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orpora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316" w:lineRule="exact"/>
        <w:ind w:left="11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  <w:position w:val="-1"/>
        </w:rPr>
      </w:r>
      <w:hyperlink r:id="rId151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gobbled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  <w:position w:val="-1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goo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  <w:position w:val="-1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2"/>
            <w:w w:val="100"/>
            <w:position w:val="-1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gobbled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gook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?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ques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io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2" w:lineRule="auto"/>
        <w:ind w:left="1162" w:right="160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jargon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abused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rendering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eaningless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hig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B2B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phas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ubje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rol</w:t>
      </w:r>
      <w:r>
        <w:rPr>
          <w:rFonts w:ascii="Arial" w:hAnsi="Arial" w:cs="Arial" w:eastAsia="Arial"/>
          <w:sz w:val="28"/>
          <w:szCs w:val="28"/>
          <w:color w:val="585858"/>
          <w:spacing w:val="6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11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8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ese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erials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ibl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228" w:footer="498" w:top="460" w:bottom="680" w:left="60" w:right="280"/>
          <w:headerReference w:type="default" r:id="rId150"/>
          <w:pgSz w:w="14400" w:h="10800" w:orient="landscape"/>
        </w:sectPr>
      </w:pPr>
      <w:rPr/>
    </w:p>
    <w:p>
      <w:pPr>
        <w:spacing w:before="27" w:after="0" w:line="240" w:lineRule="auto"/>
        <w:ind w:left="1442" w:right="-86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.6404pt;margin-top:6.674pt;width:149.8596pt;height:19.326pt;mso-position-horizontal-relative:page;mso-position-vertical-relative:page;z-index:-2576" coordorigin="13,133" coordsize="2997,387">
            <v:group style="position:absolute;left:1243;top:143;width:1757;height:367" coordorigin="1243,143" coordsize="1757,367">
              <v:shape style="position:absolute;left:1243;top:143;width:1757;height:367" coordorigin="1243,143" coordsize="1757,367" path="m1243,510l3000,510,3000,143,1243,143,1243,510e" filled="t" fillcolor="#45545F" stroked="f">
                <v:path arrowok="t"/>
                <v:fill/>
              </v:shape>
            </v:group>
            <v:group style="position:absolute;left:20;top:143;width:1201;height:367" coordorigin="20,143" coordsize="1201,367">
              <v:shape style="position:absolute;left:20;top:143;width:1201;height:367" coordorigin="20,143" coordsize="1201,367" path="m20,510l1221,510,1221,143,20,143,20,510e" filled="t" fillcolor="#F5701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5.5pt;margin-top:421.651001pt;width:266.07pt;height:78.55pt;mso-position-horizontal-relative:page;mso-position-vertical-relative:page;z-index:-2575" coordorigin="8510,8433" coordsize="5321,1571">
            <v:group style="position:absolute;left:8520;top:8443;width:5301;height:1551" coordorigin="8520,8443" coordsize="5301,1551">
              <v:shape style="position:absolute;left:8520;top:8443;width:5301;height:1551" coordorigin="8520,8443" coordsize="5301,1551" path="m8520,9994l13821,9994,13821,8443,8520,8443,8520,9994e" filled="t" fillcolor="#F1F1F1" stroked="f">
                <v:path arrowok="t"/>
                <v:fill/>
              </v:shape>
            </v:group>
            <v:group style="position:absolute;left:8520;top:8443;width:5301;height:1551" coordorigin="8520,8443" coordsize="5301,1551">
              <v:shape style="position:absolute;left:8520;top:8443;width:5301;height:1551" coordorigin="8520,8443" coordsize="5301,1551" path="m8520,9994l13821,9994,13821,8443,8520,8443,8520,9994xe" filled="f" stroked="t" strokeweight=".75pt" strokecolor="#BEBEBE">
                <v:path arrowok="t"/>
              </v:shape>
              <v:shape style="position:absolute;left:8730;top:8469;width:696;height:750" type="#_x0000_t75">
                <v:imagedata r:id="rId152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Generati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obust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alable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Easy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7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edge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aking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breed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0" w:lineRule="auto"/>
        <w:ind w:left="281" w:right="-68" w:firstLine="-281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on…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hink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hrough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enough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2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re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3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6" w:lineRule="exact"/>
        <w:ind w:right="563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53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Down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oad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The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</w:hyperlink>
      <w:hyperlink r:id="rId154"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ook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Mani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  <w:t> </w:t>
        </w:r>
      </w:hyperlink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ook</w:t>
      </w:r>
      <w:r>
        <w:rPr>
          <w:rFonts w:ascii="Calibri" w:hAnsi="Calibri" w:cs="Calibri" w:eastAsia="Calibri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vid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Meerman</w:t>
      </w:r>
      <w:r>
        <w:rPr>
          <w:rFonts w:ascii="Calibri" w:hAnsi="Calibri" w:cs="Calibri" w:eastAsia="Calibri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  <w:cols w:num="3" w:equalWidth="0">
            <w:col w:w="3742" w:space="581"/>
            <w:col w:w="3233" w:space="1193"/>
            <w:col w:w="5311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.6404pt;margin-top:6.674pt;width:113.8596pt;height:19.326pt;mso-position-horizontal-relative:page;mso-position-vertical-relative:page;z-index:-2574" coordorigin="13,133" coordsize="2277,387">
            <v:group style="position:absolute;left:1243;top:143;width:1037;height:367" coordorigin="1243,143" coordsize="1037,367">
              <v:shape style="position:absolute;left:1243;top:143;width:1037;height:367" coordorigin="1243,143" coordsize="1037,367" path="m1243,510l2280,510,2280,143,1243,143,1243,510e" filled="t" fillcolor="#45545F" stroked="f">
                <v:path arrowok="t"/>
                <v:fill/>
              </v:shape>
            </v:group>
            <v:group style="position:absolute;left:20;top:143;width:1201;height:367" coordorigin="20,143" coordsize="1201,367">
              <v:shape style="position:absolute;left:20;top:143;width:1201;height:367" coordorigin="20,143" coordsize="1201,367" path="m20,510l1221,510,1221,143,20,143,20,510e" filled="t" fillcolor="#F57016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41" w:lineRule="exact"/>
        <w:ind w:left="1162" w:right="-20"/>
        <w:jc w:val="left"/>
        <w:tabs>
          <w:tab w:pos="2360" w:val="left"/>
          <w:tab w:pos="6140" w:val="left"/>
          <w:tab w:pos="7660" w:val="left"/>
        </w:tabs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Be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Clear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3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and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9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Cl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19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15"/>
          <w:w w:val="100"/>
          <w:position w:val="-2"/>
        </w:rPr>
        <w:t>v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er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82" w:lineRule="auto"/>
        <w:ind w:left="1183" w:right="179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headlines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n.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ight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ore.</w:t>
      </w:r>
      <w:r>
        <w:rPr>
          <w:rFonts w:ascii="Arial" w:hAnsi="Arial" w:cs="Arial" w:eastAsia="Arial"/>
          <w:sz w:val="28"/>
          <w:szCs w:val="28"/>
          <w:color w:val="585858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ired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lique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240" w:lineRule="auto"/>
        <w:ind w:left="118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ethods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ion.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’t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ed,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just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240" w:lineRule="auto"/>
        <w:ind w:left="118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ouldn’t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point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uade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183" w:right="1400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ocus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clea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cle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place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be.</w:t>
      </w:r>
      <w:r>
        <w:rPr>
          <w:rFonts w:ascii="Arial" w:hAnsi="Arial" w:cs="Arial" w:eastAsia="Arial"/>
          <w:sz w:val="28"/>
          <w:szCs w:val="28"/>
          <w:color w:val="585858"/>
          <w:spacing w:val="7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understa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d.</w:t>
      </w:r>
      <w:r>
        <w:rPr>
          <w:rFonts w:ascii="Arial" w:hAnsi="Arial" w:cs="Arial" w:eastAsia="Arial"/>
          <w:sz w:val="28"/>
          <w:szCs w:val="28"/>
          <w:color w:val="585858"/>
          <w:spacing w:val="6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goal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understo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d.</w:t>
      </w:r>
      <w:r>
        <w:rPr>
          <w:rFonts w:ascii="Arial" w:hAnsi="Arial" w:cs="Arial" w:eastAsia="Arial"/>
          <w:sz w:val="28"/>
          <w:szCs w:val="28"/>
          <w:color w:val="585858"/>
          <w:spacing w:val="6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J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16" w:lineRule="exact"/>
        <w:ind w:left="118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65.5pt;margin-top:57.701832pt;width:325pt;height:78.55pt;mso-position-horizontal-relative:page;mso-position-vertical-relative:paragraph;z-index:-2573" coordorigin="7310,1154" coordsize="6500,1571">
            <v:group style="position:absolute;left:7320;top:1164;width:6480;height:1551" coordorigin="7320,1164" coordsize="6480,1551">
              <v:shape style="position:absolute;left:7320;top:1164;width:6480;height:1551" coordorigin="7320,1164" coordsize="6480,1551" path="m7320,2715l13800,2715,13800,1164,7320,1164,7320,2715e" filled="t" fillcolor="#F1F1F1" stroked="f">
                <v:path arrowok="t"/>
                <v:fill/>
              </v:shape>
            </v:group>
            <v:group style="position:absolute;left:7320;top:1164;width:6480;height:1551" coordorigin="7320,1164" coordsize="6480,1551">
              <v:shape style="position:absolute;left:7320;top:1164;width:6480;height:1551" coordorigin="7320,1164" coordsize="6480,1551" path="m7320,2715l13800,2715,13800,1164,7320,1164,7320,2715xe" filled="f" stroked="t" strokeweight=".75pt" strokecolor="#BEBEBE">
                <v:path arrowok="t"/>
              </v:shape>
              <v:shape style="position:absolute;left:7530;top:1190;width:696;height:750" type="#_x0000_t75">
                <v:imagedata r:id="rId156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gain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ans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ollo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lon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-run.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827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6" w:lineRule="exact"/>
        <w:ind w:left="7549" w:right="586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57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imi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2"/>
            <w:w w:val="100"/>
            <w:b/>
            <w:bCs/>
            <w:u w:val="thick" w:color="0091C4"/>
          </w:rPr>
          <w:t>z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: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The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7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ommon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wr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  <w:t> </w:t>
        </w:r>
      </w:hyperlink>
      <w:hyperlink r:id="rId158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228" w:footer="498" w:top="460" w:bottom="680" w:left="60" w:right="280"/>
          <w:headerReference w:type="default" r:id="rId155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941" w:lineRule="exact"/>
        <w:ind w:left="1222" w:right="-20"/>
        <w:jc w:val="left"/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  <w:position w:val="-2"/>
        </w:rPr>
        <w:t>Blogging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Blogging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doubt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inbound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240" w:lineRule="auto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eed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hought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leade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hannel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engage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audience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aluable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inbound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243" w:right="135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Blogging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n’t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plenty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60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blogging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ools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abili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regularly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ern,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pens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blog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-75"/>
          <w:w w:val="100"/>
        </w:rPr>
        <w:t> </w:t>
      </w:r>
      <w:hyperlink r:id="rId161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Z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er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  <w:t>y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62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ri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rA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9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proof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blogging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ubSpot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ubje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98" w:top="520" w:bottom="680" w:left="0" w:right="280"/>
          <w:headerReference w:type="default" r:id="rId159"/>
          <w:pgSz w:w="14400" w:h="10800" w:orient="landscape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56.444pt;margin-top:-251.753174pt;width:292.31pt;height:222.53pt;mso-position-horizontal-relative:page;mso-position-vertical-relative:paragraph;z-index:-2572" coordorigin="1129,-5035" coordsize="5846,4451">
            <v:shape style="position:absolute;left:1144;top:-5020;width:5816;height:4421" type="#_x0000_t75">
              <v:imagedata r:id="rId163" o:title=""/>
            </v:shape>
            <v:group style="position:absolute;left:1136;top:-5028;width:5831;height:4436" coordorigin="1136,-5028" coordsize="5831,4436">
              <v:shape style="position:absolute;left:1136;top:-5028;width:5831;height:4436" coordorigin="1136,-5028" coordsize="5831,4436" path="m1136,-592l6968,-592,6968,-5028,1136,-5028,1136,-592xe" filled="f" stroked="t" strokeweight=".75pt" strokecolor="#7E7E7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1.244995pt;margin-top:-251.753174pt;width:280.89pt;height:222.53pt;mso-position-horizontal-relative:page;mso-position-vertical-relative:paragraph;z-index:-2571" coordorigin="7425,-5035" coordsize="5618,4451">
            <v:shape style="position:absolute;left:7440;top:-5020;width:5588;height:4421" type="#_x0000_t75">
              <v:imagedata r:id="rId164" o:title=""/>
            </v:shape>
            <v:group style="position:absolute;left:7432;top:-5028;width:5603;height:4436" coordorigin="7432,-5028" coordsize="5603,4436">
              <v:shape style="position:absolute;left:7432;top:-5028;width:5603;height:4436" coordorigin="7432,-5028" coordsize="5603,4436" path="m7432,-592l13035,-592,13035,-5028,7432,-5028,7432,-592xe" filled="f" stroked="t" strokeweight=".75pt" strokecolor="#7E7E7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apple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?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blogging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365.625pt;margin-top:50.216831pt;width:324.75pt;height:78.3pt;mso-position-horizontal-relative:page;mso-position-vertical-relative:paragraph;z-index:-2570" coordorigin="7313,1004" coordsize="6495,1566">
            <v:group style="position:absolute;left:7320;top:1012;width:6480;height:1551" coordorigin="7320,1012" coordsize="6480,1551">
              <v:shape style="position:absolute;left:7320;top:1012;width:6480;height:1551" coordorigin="7320,1012" coordsize="6480,1551" path="m7320,2563l13800,2563,13800,1012,7320,1012,7320,2563e" filled="t" fillcolor="#F1F1F1" stroked="f">
                <v:path arrowok="t"/>
                <v:fill/>
              </v:shape>
            </v:group>
            <v:group style="position:absolute;left:7320;top:1012;width:6480;height:1551" coordorigin="7320,1012" coordsize="6480,1551">
              <v:shape style="position:absolute;left:7320;top:1012;width:6480;height:1551" coordorigin="7320,1012" coordsize="6480,1551" path="m7320,2563l13800,2563,13800,1012,7320,1012,7320,2563xe" filled="f" stroked="t" strokeweight=".75pt" strokecolor="#BEBEBE">
                <v:path arrowok="t"/>
              </v:shape>
              <v:shape style="position:absolute;left:7530;top:1037;width:696;height:750" type="#_x0000_t75">
                <v:imagedata r:id="rId16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end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  <w:position w:val="-1"/>
        </w:rPr>
      </w:r>
      <w:hyperlink r:id="rId166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100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  <w:position w:val="-1"/>
          </w:rPr>
          <w:t>M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ar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  <w:position w:val="-1"/>
          </w:rPr>
          <w:t>k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  <w:position w:val="-1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in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  <w:position w:val="-1"/>
          </w:rPr>
          <w:t>g</w:t>
        </w:r>
        <w:r>
          <w:rPr>
            <w:rFonts w:ascii="Arial" w:hAnsi="Arial" w:cs="Arial" w:eastAsia="Arial"/>
            <w:sz w:val="28"/>
            <w:szCs w:val="28"/>
            <w:color w:val="0091C4"/>
            <w:spacing w:val="-3"/>
            <w:w w:val="100"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,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  <w:position w:val="-1"/>
          </w:rPr>
          <w:t>C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har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  <w:position w:val="-1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  <w:position w:val="-1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and</w:t>
        </w:r>
        <w:r>
          <w:rPr>
            <w:rFonts w:ascii="Arial" w:hAnsi="Arial" w:cs="Arial" w:eastAsia="Arial"/>
            <w:sz w:val="28"/>
            <w:szCs w:val="28"/>
            <w:color w:val="0091C4"/>
            <w:spacing w:val="-4"/>
            <w:w w:val="100"/>
            <w:u w:val="thick" w:color="0091C4"/>
            <w:position w:val="-1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  <w:position w:val="-1"/>
          </w:rPr>
          <w:t>Graphs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  <w:position w:val="-1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blogging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left="833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6" w:lineRule="exact"/>
        <w:ind w:left="7609" w:right="886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ee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Hu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Spo</w:t>
      </w:r>
      <w:r>
        <w:rPr>
          <w:rFonts w:ascii="Calibri" w:hAnsi="Calibri" w:cs="Calibri" w:eastAsia="Calibri"/>
          <w:sz w:val="28"/>
          <w:szCs w:val="28"/>
          <w:color w:val="585858"/>
          <w:spacing w:val="8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-17"/>
          <w:w w:val="100"/>
          <w:b/>
          <w:bCs/>
        </w:rPr>
        <w:t>’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91C4"/>
          <w:spacing w:val="0"/>
          <w:w w:val="100"/>
          <w:b/>
          <w:bCs/>
        </w:rPr>
      </w:r>
      <w:hyperlink r:id="rId167"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lo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2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</w:rPr>
          <w:t> </w:t>
        </w:r>
      </w:hyperlink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Hu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ompl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wi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mo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40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ho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585858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oo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b/>
          <w:bCs/>
        </w:rPr>
        <w:t>k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ic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b/>
          <w:bCs/>
        </w:rPr>
        <w:t>!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98" w:top="520" w:bottom="680" w:left="0" w:right="280"/>
          <w:pgSz w:w="14400" w:h="10800" w:orient="landscape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162" w:right="-20"/>
        <w:jc w:val="left"/>
        <w:rPr>
          <w:rFonts w:ascii="Franklin Gothic Book" w:hAnsi="Franklin Gothic Book" w:cs="Franklin Gothic Book" w:eastAsia="Franklin Gothic Book"/>
          <w:sz w:val="80"/>
          <w:szCs w:val="80"/>
        </w:rPr>
      </w:pPr>
      <w:rPr/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"/>
          <w:w w:val="100"/>
          <w:position w:val="-2"/>
        </w:rPr>
        <w:t>M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2"/>
          <w:w w:val="100"/>
          <w:position w:val="-2"/>
        </w:rPr>
        <w:t>k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35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"/>
          <w:w w:val="100"/>
          <w:position w:val="-2"/>
        </w:rPr>
        <w:t>C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6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6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4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3"/>
          <w:w w:val="100"/>
          <w:position w:val="-2"/>
        </w:rPr>
        <w:t>S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"/>
          <w:w w:val="100"/>
          <w:position w:val="-2"/>
        </w:rPr>
        <w:t>h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"/>
          <w:w w:val="100"/>
          <w:position w:val="-2"/>
        </w:rPr>
        <w:t>b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6"/>
          <w:w w:val="100"/>
          <w:position w:val="-2"/>
        </w:rPr>
        <w:t>l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0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6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d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9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3"/>
          <w:w w:val="100"/>
          <w:position w:val="-2"/>
        </w:rPr>
        <w:t>S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"/>
          <w:w w:val="100"/>
          <w:position w:val="-2"/>
        </w:rPr>
        <w:t>c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6"/>
          <w:w w:val="100"/>
          <w:position w:val="-2"/>
        </w:rPr>
        <w:t>i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5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l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2" w:lineRule="auto"/>
        <w:ind w:left="1162" w:right="110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ponential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inue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larger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da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"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e"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product,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blog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riends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162" w:right="1327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's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blindingly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ob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ious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hy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opportu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ellent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hared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peers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9" w:lineRule="auto"/>
        <w:ind w:left="1702" w:right="1147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haring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idget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plugin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enable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ajor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ools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69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Add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his</w:t>
        </w:r>
        <w:r>
          <w:rPr>
            <w:rFonts w:ascii="Arial" w:hAnsi="Arial" w:cs="Arial" w:eastAsia="Arial"/>
            <w:sz w:val="28"/>
            <w:szCs w:val="28"/>
            <w:color w:val="0091C4"/>
            <w:spacing w:val="-5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70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Share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his</w:t>
        </w:r>
        <w:r>
          <w:rPr>
            <w:rFonts w:ascii="Arial" w:hAnsi="Arial" w:cs="Arial" w:eastAsia="Arial"/>
            <w:sz w:val="28"/>
            <w:szCs w:val="28"/>
            <w:color w:val="0091C4"/>
            <w:spacing w:val="-7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anal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70" w:lineRule="atLeast"/>
        <w:ind w:left="1702" w:right="1542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61.5pt;margin-top:37.451283pt;width:223pt;height:78.55pt;mso-position-horizontal-relative:page;mso-position-vertical-relative:paragraph;z-index:-2568" coordorigin="9230,749" coordsize="4460,1571">
            <v:group style="position:absolute;left:9240;top:759;width:4440;height:1551" coordorigin="9240,759" coordsize="4440,1551">
              <v:shape style="position:absolute;left:9240;top:759;width:4440;height:1551" coordorigin="9240,759" coordsize="4440,1551" path="m9240,2310l13680,2310,13680,759,9240,759,9240,2310e" filled="t" fillcolor="#F1F1F1" stroked="f">
                <v:path arrowok="t"/>
                <v:fill/>
              </v:shape>
            </v:group>
            <v:group style="position:absolute;left:9240;top:759;width:4440;height:1551" coordorigin="9240,759" coordsize="4440,1551">
              <v:shape style="position:absolute;left:9240;top:759;width:4440;height:1551" coordorigin="9240,759" coordsize="4440,1551" path="m9240,2310l13680,2310,13680,759,9240,759,9240,2310xe" filled="f" stroked="t" strokeweight=".75pt" strokecolor="#BEBEBE">
                <v:path arrowok="t"/>
              </v:shape>
              <v:shape style="position:absolute;left:9450;top:785;width:696;height:750" type="#_x0000_t75">
                <v:imagedata r:id="rId171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72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blogging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pla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f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orm</w:t>
        </w:r>
        <w:r>
          <w:rPr>
            <w:rFonts w:ascii="Arial" w:hAnsi="Arial" w:cs="Arial" w:eastAsia="Arial"/>
            <w:sz w:val="28"/>
            <w:szCs w:val="28"/>
            <w:color w:val="0091C4"/>
            <w:spacing w:val="-8"/>
            <w:w w:val="100"/>
          </w:rPr>
          <w:t> </w:t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ubSpot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plug-ins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ailable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enable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plus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o-pu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228" w:footer="498" w:top="460" w:bottom="680" w:left="60" w:right="280"/>
          <w:headerReference w:type="default" r:id="rId168"/>
          <w:pgSz w:w="14400" w:h="10800" w:orient="landscape"/>
        </w:sectPr>
      </w:pPr>
      <w:rPr/>
    </w:p>
    <w:p>
      <w:pPr>
        <w:spacing w:before="58" w:after="0" w:line="240" w:lineRule="auto"/>
        <w:ind w:left="1702" w:right="-88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.5154pt;margin-top:6.674pt;width:161.9846pt;height:19.326pt;mso-position-horizontal-relative:page;mso-position-vertical-relative:page;z-index:-2569" coordorigin="10,133" coordsize="3240,387">
            <v:group style="position:absolute;left:1243;top:143;width:1997;height:367" coordorigin="1243,143" coordsize="1997,367">
              <v:shape style="position:absolute;left:1243;top:143;width:1997;height:367" coordorigin="1243,143" coordsize="1997,367" path="m1243,510l3240,510,3240,143,1243,143,1243,510e" filled="t" fillcolor="#45545F" stroked="f">
                <v:path arrowok="t"/>
                <v:fill/>
              </v:shape>
            </v:group>
            <v:group style="position:absolute;left:20;top:143;width:1201;height:367" coordorigin="20,143" coordsize="1201,367">
              <v:shape style="position:absolute;left:20;top:143;width:1201;height:367" coordorigin="20,143" coordsize="1201,367" path="m20,510l1221,510,1221,143,20,143,20,510e" filled="t" fillcolor="#F5701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ocial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orks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LinkedIn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9" w:after="0" w:line="240" w:lineRule="auto"/>
        <w:ind w:left="17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eboo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left="72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73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4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our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po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  <w:position w:val="1"/>
        </w:rPr>
      </w:r>
      <w:hyperlink r:id="rId174"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  <w:position w:val="1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0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Mo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Social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  <w:cols w:num="2" w:equalWidth="0">
            <w:col w:w="8130" w:space="1339"/>
            <w:col w:w="4591"/>
          </w:cols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162" w:right="-20"/>
        <w:jc w:val="left"/>
        <w:tabs>
          <w:tab w:pos="2620" w:val="left"/>
          <w:tab w:pos="5540" w:val="left"/>
          <w:tab w:pos="7840" w:val="left"/>
          <w:tab w:pos="8680" w:val="left"/>
        </w:tabs>
        <w:rPr>
          <w:rFonts w:ascii="Franklin Gothic Book" w:hAnsi="Franklin Gothic Book" w:cs="Franklin Gothic Book" w:eastAsia="Franklin Gothic Book"/>
          <w:sz w:val="80"/>
          <w:szCs w:val="80"/>
        </w:rPr>
      </w:pPr>
      <w:rPr/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Use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2"/>
          <w:w w:val="100"/>
          <w:position w:val="-2"/>
        </w:rPr>
        <w:t>M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ultiple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5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orms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2"/>
          <w:w w:val="100"/>
          <w:position w:val="-2"/>
        </w:rPr>
        <w:t>C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on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7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ent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2" w:lineRule="auto"/>
        <w:ind w:left="1162" w:right="1319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361.850006pt;margin-top:59.641827pt;width:322.150pt;height:194.25pt;mso-position-horizontal-relative:page;mso-position-vertical-relative:paragraph;z-index:-2565" type="#_x0000_t75">
            <v:imagedata r:id="rId177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ord.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ellent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-hea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iple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audiences.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takes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ace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6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1"/>
          <w:szCs w:val="3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F57016"/>
          <w:spacing w:val="6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agery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ographi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2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1"/>
          <w:szCs w:val="3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F57016"/>
          <w:spacing w:val="6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0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1"/>
          <w:szCs w:val="3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F57016"/>
          <w:spacing w:val="6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Audio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0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1"/>
          <w:szCs w:val="3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F57016"/>
          <w:spacing w:val="6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utili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ools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(e.g.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091C4"/>
          <w:spacing w:val="0"/>
          <w:w w:val="100"/>
        </w:rPr>
      </w:r>
      <w:hyperlink r:id="rId178"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W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ebsi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t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e</w:t>
        </w:r>
        <w:r>
          <w:rPr>
            <w:rFonts w:ascii="Arial" w:hAnsi="Arial" w:cs="Arial" w:eastAsia="Arial"/>
            <w:sz w:val="28"/>
            <w:szCs w:val="28"/>
            <w:color w:val="0091C4"/>
            <w:spacing w:val="-12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Gr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  <w:t>a</w:t>
        </w:r>
        <w:r>
          <w:rPr>
            <w:rFonts w:ascii="Arial" w:hAnsi="Arial" w:cs="Arial" w:eastAsia="Arial"/>
            <w:sz w:val="28"/>
            <w:szCs w:val="28"/>
            <w:color w:val="0091C4"/>
            <w:spacing w:val="-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der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2" w:after="0" w:line="240" w:lineRule="auto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1"/>
          <w:szCs w:val="3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F57016"/>
          <w:spacing w:val="6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0" w:after="0" w:line="350" w:lineRule="exact"/>
        <w:ind w:left="14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61.5pt;margin-top:75.128815pt;width:223pt;height:78.55pt;mso-position-horizontal-relative:page;mso-position-vertical-relative:paragraph;z-index:-2566" coordorigin="9230,1503" coordsize="4460,1571">
            <v:group style="position:absolute;left:9240;top:1513;width:4440;height:1551" coordorigin="9240,1513" coordsize="4440,1551">
              <v:shape style="position:absolute;left:9240;top:1513;width:4440;height:1551" coordorigin="9240,1513" coordsize="4440,1551" path="m9240,3064l13680,3064,13680,1513,9240,1513,9240,3064e" filled="t" fillcolor="#F1F1F1" stroked="f">
                <v:path arrowok="t"/>
                <v:fill/>
              </v:shape>
            </v:group>
            <v:group style="position:absolute;left:9240;top:1513;width:4440;height:1551" coordorigin="9240,1513" coordsize="4440,1551">
              <v:shape style="position:absolute;left:9240;top:1513;width:4440;height:1551" coordorigin="9240,1513" coordsize="4440,1551" path="m9240,3064l13680,3064,13680,1513,9240,1513,9240,3064xe" filled="f" stroked="t" strokeweight=".75pt" strokecolor="#BEBEBE">
                <v:path arrowok="t"/>
              </v:shape>
              <v:shape style="position:absolute;left:9450;top:1538;width:696;height:750" type="#_x0000_t75">
                <v:imagedata r:id="rId179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31"/>
          <w:szCs w:val="31"/>
          <w:color w:val="F57016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31"/>
          <w:szCs w:val="31"/>
          <w:color w:val="F57016"/>
          <w:spacing w:val="6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6"/>
          <w:pgMar w:header="228" w:footer="498" w:top="460" w:bottom="680" w:left="60" w:right="280"/>
          <w:headerReference w:type="default" r:id="rId175"/>
          <w:footerReference w:type="default" r:id="rId176"/>
          <w:pgSz w:w="14400" w:h="10800" w:orient="landscape"/>
        </w:sectPr>
      </w:pPr>
      <w:rPr/>
    </w:p>
    <w:p>
      <w:pPr>
        <w:spacing w:before="25" w:after="0" w:line="240" w:lineRule="auto"/>
        <w:ind w:left="1162" w:right="-88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.5154pt;margin-top:6.674pt;width:167.9836pt;height:19.326pt;mso-position-horizontal-relative:page;mso-position-vertical-relative:page;z-index:-2567" coordorigin="10,133" coordsize="3360,387">
            <v:group style="position:absolute;left:1243;top:143;width:2117;height:367" coordorigin="1243,143" coordsize="2117,367">
              <v:shape style="position:absolute;left:1243;top:143;width:2117;height:367" coordorigin="1243,143" coordsize="2117,367" path="m1243,510l3360,510,3360,143,1243,143,1243,510e" filled="t" fillcolor="#45545F" stroked="f">
                <v:path arrowok="t"/>
                <v:fill/>
              </v:shape>
            </v:group>
            <v:group style="position:absolute;left:20;top:143;width:1201;height:367" coordorigin="20,143" coordsize="1201,367">
              <v:shape style="position:absolute;left:20;top:143;width:1201;height:367" coordorigin="20,143" coordsize="1201,367" path="m20,510l1221,510,1221,143,20,143,20,510e" filled="t" fillcolor="#F57016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7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help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ience.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2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80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3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9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9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pes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of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he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  <w:position w:val="1"/>
        </w:rPr>
      </w:r>
      <w:hyperlink r:id="rId181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Qual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of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  <w:position w:val="1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our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log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  <w:cols w:num="2" w:equalWidth="0">
            <w:col w:w="7681" w:space="1788"/>
            <w:col w:w="4591"/>
          </w:cols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222" w:right="-20"/>
        <w:jc w:val="left"/>
        <w:tabs>
          <w:tab w:pos="4660" w:val="left"/>
        </w:tabs>
        <w:rPr>
          <w:rFonts w:ascii="Franklin Gothic Book" w:hAnsi="Franklin Gothic Book" w:cs="Franklin Gothic Book" w:eastAsia="Franklin Gothic Book"/>
          <w:sz w:val="80"/>
          <w:szCs w:val="80"/>
        </w:rPr>
      </w:pPr>
      <w:rPr/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Cus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4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omer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P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4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oof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2" w:lineRule="auto"/>
        <w:ind w:left="1222" w:right="125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elling,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ou’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happ</w:t>
      </w:r>
      <w:r>
        <w:rPr>
          <w:rFonts w:ascii="Arial" w:hAnsi="Arial" w:cs="Arial" w:eastAsia="Arial"/>
          <w:sz w:val="28"/>
          <w:szCs w:val="28"/>
          <w:color w:val="585858"/>
          <w:spacing w:val="-26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onial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udies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inal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22" w:right="-2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hide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behind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22" w:right="-2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ace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test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ips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4" w:lineRule="auto"/>
        <w:ind w:left="2393" w:right="1467" w:firstLine="-452"/>
        <w:jc w:val="left"/>
        <w:tabs>
          <w:tab w:pos="238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–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</w:r>
      <w:r>
        <w:rPr>
          <w:rFonts w:ascii="Arial" w:hAnsi="Arial" w:cs="Arial" w:eastAsia="Arial"/>
          <w:sz w:val="26"/>
          <w:szCs w:val="26"/>
          <w:color w:val="585858"/>
          <w:spacing w:val="-7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to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include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real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names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titles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use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pictures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person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along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ith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their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testimonial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possible</w:t>
      </w:r>
      <w:r>
        <w:rPr>
          <w:rFonts w:ascii="Arial" w:hAnsi="Arial" w:cs="Arial" w:eastAsia="Arial"/>
          <w:sz w:val="26"/>
          <w:szCs w:val="26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(if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they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already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picture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LinkedIn,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ask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to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use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that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!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).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ad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ticit</w:t>
      </w:r>
      <w:r>
        <w:rPr>
          <w:rFonts w:ascii="Arial" w:hAnsi="Arial" w:cs="Arial" w:eastAsia="Arial"/>
          <w:sz w:val="26"/>
          <w:szCs w:val="26"/>
          <w:color w:val="585858"/>
          <w:spacing w:val="-23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incl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6"/>
          <w:szCs w:val="26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ma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k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te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tim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ni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se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m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ph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ny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l.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5" w:lineRule="auto"/>
        <w:ind w:left="2393" w:right="1368" w:firstLine="-452"/>
        <w:jc w:val="left"/>
        <w:tabs>
          <w:tab w:pos="238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–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Instead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randomly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placing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testimonials</w:t>
      </w:r>
      <w:r>
        <w:rPr>
          <w:rFonts w:ascii="Arial" w:hAnsi="Arial" w:cs="Arial" w:eastAsia="Arial"/>
          <w:sz w:val="26"/>
          <w:szCs w:val="26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page,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consider</w:t>
      </w:r>
      <w:r>
        <w:rPr>
          <w:rFonts w:ascii="Arial" w:hAnsi="Arial" w:cs="Arial" w:eastAsia="Arial"/>
          <w:sz w:val="26"/>
          <w:szCs w:val="26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placing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testimonials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certain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topics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the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rele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to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them.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For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x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ample,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6"/>
          <w:szCs w:val="26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quote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esome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customer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ser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ice,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place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that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ser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ice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support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6"/>
          <w:szCs w:val="26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for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6"/>
          <w:szCs w:val="26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con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enient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return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polic</w:t>
      </w:r>
      <w:r>
        <w:rPr>
          <w:rFonts w:ascii="Arial" w:hAnsi="Arial" w:cs="Arial" w:eastAsia="Arial"/>
          <w:sz w:val="26"/>
          <w:szCs w:val="26"/>
          <w:color w:val="585858"/>
          <w:spacing w:val="-22"/>
          <w:w w:val="100"/>
        </w:rPr>
        <w:t>y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place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that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some</w:t>
      </w:r>
      <w:r>
        <w:rPr>
          <w:rFonts w:ascii="Arial" w:hAnsi="Arial" w:cs="Arial" w:eastAsia="Arial"/>
          <w:sz w:val="26"/>
          <w:szCs w:val="26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6"/>
          <w:szCs w:val="26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shopping</w:t>
      </w:r>
      <w:r>
        <w:rPr>
          <w:rFonts w:ascii="Arial" w:hAnsi="Arial" w:cs="Arial" w:eastAsia="Arial"/>
          <w:sz w:val="26"/>
          <w:szCs w:val="26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cart</w:t>
      </w:r>
      <w:r>
        <w:rPr>
          <w:rFonts w:ascii="Arial" w:hAnsi="Arial" w:cs="Arial" w:eastAsia="Arial"/>
          <w:sz w:val="26"/>
          <w:szCs w:val="26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pricing</w:t>
      </w:r>
      <w:r>
        <w:rPr>
          <w:rFonts w:ascii="Arial" w:hAnsi="Arial" w:cs="Arial" w:eastAsia="Arial"/>
          <w:sz w:val="26"/>
          <w:szCs w:val="26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pag</w:t>
      </w:r>
      <w:r>
        <w:rPr>
          <w:rFonts w:ascii="Arial" w:hAnsi="Arial" w:cs="Arial" w:eastAsia="Arial"/>
          <w:sz w:val="26"/>
          <w:szCs w:val="26"/>
          <w:color w:val="585858"/>
          <w:spacing w:val="4"/>
          <w:w w:val="100"/>
        </w:rPr>
        <w:t>e</w:t>
      </w:r>
      <w:r>
        <w:rPr>
          <w:rFonts w:ascii="Arial" w:hAnsi="Arial" w:cs="Arial" w:eastAsia="Arial"/>
          <w:sz w:val="26"/>
          <w:szCs w:val="26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98" w:top="520" w:bottom="680" w:left="0" w:right="280"/>
          <w:headerReference w:type="default" r:id="rId182"/>
          <w:pgSz w:w="14400" w:h="10800" w:orient="landscape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260" w:right="-68" w:firstLine="-367"/>
        <w:jc w:val="left"/>
        <w:tabs>
          <w:tab w:pos="1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ette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part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egy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udies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ible.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260" w:right="64" w:firstLine="-367"/>
        <w:jc w:val="left"/>
        <w:tabs>
          <w:tab w:pos="1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erra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7.738216pt;height:210.24pt;mso-position-horizontal-relative:char;mso-position-vertical-relative:line" type="#_x0000_t75">
            <v:imagedata r:id="rId1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2" w:lineRule="exact"/>
        <w:ind w:left="1296" w:right="1422" w:firstLine="-502"/>
        <w:jc w:val="left"/>
        <w:rPr>
          <w:rFonts w:ascii="Calibri" w:hAnsi="Calibri" w:cs="Calibri" w:eastAsia="Calibri"/>
          <w:sz w:val="26"/>
          <w:szCs w:val="26"/>
        </w:rPr>
      </w:pPr>
      <w:rPr/>
      <w:r>
        <w:rPr/>
        <w:pict>
          <v:group style="position:absolute;margin-left:461.5pt;margin-top:66.739998pt;width:223pt;height:78.55pt;mso-position-horizontal-relative:page;mso-position-vertical-relative:paragraph;z-index:-2564" coordorigin="9230,1335" coordsize="4460,1571">
            <v:group style="position:absolute;left:9240;top:1345;width:4440;height:1551" coordorigin="9240,1345" coordsize="4440,1551">
              <v:shape style="position:absolute;left:9240;top:1345;width:4440;height:1551" coordorigin="9240,1345" coordsize="4440,1551" path="m9240,2896l13680,2896,13680,1345,9240,1345,9240,2896e" filled="t" fillcolor="#F1F1F1" stroked="f">
                <v:path arrowok="t"/>
                <v:fill/>
              </v:shape>
            </v:group>
            <v:group style="position:absolute;left:9240;top:1345;width:4440;height:1551" coordorigin="9240,1345" coordsize="4440,1551">
              <v:shape style="position:absolute;left:9240;top:1345;width:4440;height:1551" coordorigin="9240,1345" coordsize="4440,1551" path="m9240,2896l13680,2896,13680,1345,9240,1345,9240,2896xe" filled="f" stroked="t" strokeweight=".75pt" strokecolor="#BEBEBE">
                <v:path arrowok="t"/>
              </v:shape>
              <v:shape style="position:absolute;left:9450;top:1370;width:696;height:750" type="#_x0000_t75">
                <v:imagedata r:id="rId184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C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ase</w:t>
      </w:r>
      <w:r>
        <w:rPr>
          <w:rFonts w:ascii="Calibri" w:hAnsi="Calibri" w:cs="Calibri" w:eastAsia="Calibri"/>
          <w:sz w:val="26"/>
          <w:szCs w:val="26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6"/>
          <w:szCs w:val="26"/>
          <w:color w:val="585858"/>
          <w:spacing w:val="-3"/>
          <w:w w:val="100"/>
        </w:rPr>
        <w:t>s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tu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d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v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i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e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os</w:t>
      </w:r>
      <w:r>
        <w:rPr>
          <w:rFonts w:ascii="Calibri" w:hAnsi="Calibri" w:cs="Calibri" w:eastAsia="Calibri"/>
          <w:sz w:val="26"/>
          <w:szCs w:val="26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6"/>
          <w:szCs w:val="26"/>
          <w:color w:val="585858"/>
          <w:spacing w:val="-3"/>
          <w:w w:val="100"/>
        </w:rPr>
        <w:t>w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r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6"/>
          <w:szCs w:val="26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6"/>
          <w:szCs w:val="26"/>
          <w:color w:val="585858"/>
          <w:spacing w:val="-1"/>
          <w:w w:val="100"/>
        </w:rPr>
        <w:t>r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6"/>
          <w:szCs w:val="26"/>
          <w:color w:val="585858"/>
          <w:spacing w:val="-1"/>
          <w:w w:val="100"/>
        </w:rPr>
        <w:t>a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6"/>
          <w:szCs w:val="26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color w:val="585858"/>
          <w:spacing w:val="-5"/>
          <w:w w:val="100"/>
        </w:rPr>
        <w:t>f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or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d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i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spl</w:t>
      </w:r>
      <w:r>
        <w:rPr>
          <w:rFonts w:ascii="Calibri" w:hAnsi="Calibri" w:cs="Calibri" w:eastAsia="Calibri"/>
          <w:sz w:val="26"/>
          <w:szCs w:val="26"/>
          <w:color w:val="585858"/>
          <w:spacing w:val="-4"/>
          <w:w w:val="100"/>
        </w:rPr>
        <w:t>a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yi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g</w:t>
      </w:r>
      <w:r>
        <w:rPr>
          <w:rFonts w:ascii="Calibri" w:hAnsi="Calibri" w:cs="Calibri" w:eastAsia="Calibri"/>
          <w:sz w:val="26"/>
          <w:szCs w:val="26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th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e</w:t>
      </w:r>
      <w:r>
        <w:rPr>
          <w:rFonts w:ascii="Calibri" w:hAnsi="Calibri" w:cs="Calibri" w:eastAsia="Calibri"/>
          <w:sz w:val="26"/>
          <w:szCs w:val="26"/>
          <w:color w:val="585858"/>
          <w:spacing w:val="-2"/>
          <w:w w:val="100"/>
        </w:rPr>
        <w:t>n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tic</w:t>
      </w:r>
      <w:r>
        <w:rPr>
          <w:rFonts w:ascii="Calibri" w:hAnsi="Calibri" w:cs="Calibri" w:eastAsia="Calibri"/>
          <w:sz w:val="26"/>
          <w:szCs w:val="26"/>
          <w:color w:val="585858"/>
          <w:spacing w:val="1"/>
          <w:w w:val="100"/>
        </w:rPr>
        <w:t>i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6"/>
          <w:szCs w:val="26"/>
          <w:color w:val="585858"/>
          <w:spacing w:val="-17"/>
          <w:w w:val="100"/>
        </w:rPr>
        <w:t>y</w:t>
      </w:r>
      <w:r>
        <w:rPr>
          <w:rFonts w:ascii="Calibri" w:hAnsi="Calibri" w:cs="Calibri" w:eastAsia="Calibri"/>
          <w:sz w:val="26"/>
          <w:szCs w:val="26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98" w:top="520" w:bottom="680" w:left="0" w:right="280"/>
          <w:pgSz w:w="14400" w:h="10800" w:orient="landscape"/>
          <w:cols w:num="2" w:equalWidth="0">
            <w:col w:w="7864" w:space="536"/>
            <w:col w:w="57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1379"/>
        <w:jc w:val="righ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99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99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1276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185"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Stu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Inc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36" w:lineRule="exact"/>
        <w:ind w:right="1464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  <w:position w:val="1"/>
        </w:rPr>
      </w:r>
      <w:hyperlink r:id="rId186">
        <w:r>
          <w:rPr>
            <w:rFonts w:ascii="Calibri" w:hAnsi="Calibri" w:cs="Calibri" w:eastAsia="Calibri"/>
            <w:sz w:val="28"/>
            <w:szCs w:val="28"/>
            <w:color w:val="0091C4"/>
            <w:spacing w:val="-12"/>
            <w:w w:val="100"/>
            <w:b/>
            <w:bCs/>
            <w:u w:val="thick" w:color="0091C4"/>
            <w:position w:val="1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2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</w:r>
      </w:hyperlink>
      <w:hyperlink r:id="rId187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</w:r>
      </w:hyperlink>
      <w:hyperlink r:id="rId188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of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</w:r>
      </w:hyperlink>
      <w:hyperlink r:id="rId189"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</w:hyperlink>
      <w:hyperlink r:id="rId190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Ma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  <w:position w:val="1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right"/>
        <w:spacing w:after="0"/>
        <w:sectPr>
          <w:type w:val="continuous"/>
          <w:pgSz w:w="14400" w:h="10800" w:orient="landscape"/>
          <w:pgMar w:top="980" w:bottom="0" w:left="0" w:right="2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8.5162pt;margin-top:491.419006pt;width:80.129pt;height:48.580994pt;mso-position-horizontal-relative:page;mso-position-vertical-relative:page;z-index:-2561" type="#_x0000_t75">
            <v:imagedata r:id="rId193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60" w:lineRule="exact"/>
        <w:ind w:left="104" w:right="-20"/>
        <w:jc w:val="left"/>
        <w:tabs>
          <w:tab w:pos="4060" w:val="left"/>
        </w:tabs>
        <w:rPr>
          <w:rFonts w:ascii="Franklin Gothic Book" w:hAnsi="Franklin Gothic Book" w:cs="Franklin Gothic Book" w:eastAsia="Franklin Gothic Book"/>
          <w:sz w:val="120"/>
          <w:szCs w:val="120"/>
        </w:rPr>
      </w:pPr>
      <w:rPr/>
      <w:r>
        <w:rPr/>
        <w:pict>
          <v:group style="position:absolute;margin-left:39.549pt;margin-top:-1.198708pt;width:182.45pt;height:66pt;mso-position-horizontal-relative:page;mso-position-vertical-relative:paragraph;z-index:-2563" coordorigin="791,-24" coordsize="3649,1320">
            <v:shape style="position:absolute;left:791;top:-24;width:3649;height:1320" coordorigin="791,-24" coordsize="3649,1320" path="m791,1296l4440,1296,4440,-24,791,-24,791,1296e" filled="t" fillcolor="#F5770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77.649994pt;margin-top:-3.718708pt;width:44.516pt;height:366pt;mso-position-horizontal-relative:page;mso-position-vertical-relative:paragraph;z-index:-2562" coordorigin="5553,-74" coordsize="890,7320">
            <v:shape style="position:absolute;left:5553;top:-74;width:890;height:7320" coordorigin="5553,-74" coordsize="890,7320" path="m5553,7246l6443,7246,6443,-74,5553,-74,5553,7246e" filled="t" fillcolor="#252F36" stroked="f">
              <v:path arrowok="t"/>
              <v:fill/>
            </v:shape>
          </v:group>
          <w10:wrap type="none"/>
        </w:pic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8"/>
          <w:w w:val="100"/>
          <w:position w:val="-2"/>
        </w:rPr>
        <w:t>P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6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35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23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4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:</w:t>
        <w:tab/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4"/>
          <w:w w:val="100"/>
          <w:position w:val="-2"/>
        </w:rPr>
        <w:t>C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4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31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24"/>
          <w:w w:val="100"/>
          <w:position w:val="-2"/>
        </w:rPr>
        <w:t>v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5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rs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6"/>
          <w:w w:val="100"/>
          <w:position w:val="-2"/>
        </w:rPr>
        <w:t>i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-4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FFFFFF"/>
          <w:spacing w:val="0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kn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wh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12"/>
          <w:w w:val="100"/>
          <w:position w:val="1"/>
        </w:rPr>
        <w:t>k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dr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fic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t,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xt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ep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vis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ert</w:t>
      </w:r>
      <w:r>
        <w:rPr>
          <w:rFonts w:ascii="Calibri" w:hAnsi="Calibri" w:cs="Calibri" w:eastAsia="Calibri"/>
          <w:sz w:val="36"/>
          <w:szCs w:val="36"/>
          <w:color w:val="FFFFFF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om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os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ect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lea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-27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don’t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hem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ving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thout</w:t>
      </w:r>
      <w:r>
        <w:rPr>
          <w:rFonts w:ascii="Calibri" w:hAnsi="Calibri" w:cs="Calibri" w:eastAsia="Calibri"/>
          <w:sz w:val="36"/>
          <w:szCs w:val="36"/>
          <w:color w:val="FFFFFF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vid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some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else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ose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opportuni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them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un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th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FFFFFF"/>
          <w:spacing w:val="-24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mu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-h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nc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ea</w:t>
      </w:r>
      <w:r>
        <w:rPr>
          <w:rFonts w:ascii="Calibri" w:hAnsi="Calibri" w:cs="Calibri" w:eastAsia="Calibri"/>
          <w:sz w:val="36"/>
          <w:szCs w:val="36"/>
          <w:color w:val="FFFFFF"/>
          <w:spacing w:val="2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our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36"/>
          <w:szCs w:val="36"/>
          <w:color w:val="FFFFFF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sions.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NumType w:start="39"/>
          <w:pgMar w:header="0" w:footer="270" w:top="980" w:bottom="460" w:left="820" w:right="280"/>
          <w:headerReference w:type="default" r:id="rId191"/>
          <w:footerReference w:type="default" r:id="rId192"/>
          <w:pgSz w:w="14400" w:h="10800" w:orient="landscape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12.194pt;margin-top:505.113892pt;width:78pt;height:28.886pt;mso-position-horizontal-relative:page;mso-position-vertical-relative:page;z-index:-2560" type="#_x0000_t75">
            <v:imagedata r:id="rId195" o:title=""/>
          </v:shape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222" w:right="-20"/>
        <w:jc w:val="left"/>
        <w:rPr>
          <w:rFonts w:ascii="Franklin Gothic Book" w:hAnsi="Franklin Gothic Book" w:cs="Franklin Gothic Book" w:eastAsia="Franklin Gothic Book"/>
          <w:sz w:val="80"/>
          <w:szCs w:val="80"/>
        </w:rPr>
      </w:pPr>
      <w:rPr/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20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9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ec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i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3"/>
          <w:w w:val="100"/>
          <w:position w:val="-2"/>
        </w:rPr>
        <w:t>v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0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Call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2"/>
          <w:w w:val="100"/>
          <w:position w:val="-2"/>
        </w:rPr>
        <w:t>s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"/>
          <w:w w:val="100"/>
          <w:position w:val="-2"/>
        </w:rPr>
        <w:t>-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3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o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21"/>
          <w:w w:val="100"/>
          <w:position w:val="-2"/>
        </w:rPr>
        <w:t>-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8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ct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"/>
          <w:w w:val="100"/>
          <w:position w:val="-2"/>
        </w:rPr>
        <w:t>i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on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A)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283" w:lineRule="auto"/>
        <w:ind w:left="1222" w:right="1076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ight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now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generati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right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into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22" w:right="-2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ake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762" w:right="1728" w:firstLine="-54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look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good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22" w:right="-2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Off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gui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hitepa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ontact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5" w:after="0" w:line="240" w:lineRule="auto"/>
        <w:ind w:left="17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on’t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762" w:right="1078" w:firstLine="-54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ake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cka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222" w:right="-2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Keep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1762" w:right="1121" w:firstLine="-54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language,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g”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/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270" w:top="520" w:bottom="460" w:left="0" w:right="280"/>
          <w:headerReference w:type="default" r:id="rId194"/>
          <w:pgSz w:w="14400" w:h="10800" w:orient="landscape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316" w:lineRule="exact"/>
        <w:ind w:left="1189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good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ples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n: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left="867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color w:val="FFFFFF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-18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78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30.490999pt;margin-top:-297.814911pt;width:608.835pt;height:289.17pt;mso-position-horizontal-relative:page;mso-position-vertical-relative:paragraph;z-index:-2559" coordorigin="610,-5956" coordsize="12177,5783">
            <v:shape style="position:absolute;left:1629;top:-5941;width:11143;height:5753" type="#_x0000_t75">
              <v:imagedata r:id="rId197" o:title=""/>
            </v:shape>
            <v:group style="position:absolute;left:1621;top:-5949;width:11158;height:5768" coordorigin="1621,-5949" coordsize="11158,5768">
              <v:shape style="position:absolute;left:1621;top:-5949;width:11158;height:5768" coordorigin="1621,-5949" coordsize="11158,5768" path="m1621,-180l12779,-180,12779,-5949,1621,-5949,1621,-180xe" filled="f" stroked="t" strokeweight=".75pt" strokecolor="#585858">
                <v:path arrowok="t"/>
              </v:shape>
            </v:group>
            <v:group style="position:absolute;left:617;top:-1337;width:1681;height:587" coordorigin="617,-1337" coordsize="1681,587">
              <v:shape style="position:absolute;left:617;top:-1337;width:1681;height:587" coordorigin="617,-1337" coordsize="1681,587" path="m2005,-1337l617,-1337,617,-750,2005,-750,2298,-1044,2005,-1337e" filled="t" fillcolor="#45545F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</w:rPr>
        <w:t>x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le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1: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es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</w:rPr>
        <w:t>h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</w:rPr>
        <w:t>b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</w:rPr>
        <w:t>k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41"/>
          <w:pgMar w:footer="433" w:header="133" w:top="520" w:bottom="620" w:left="0" w:right="280"/>
          <w:footerReference w:type="default" r:id="rId196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89" w:lineRule="exact"/>
        <w:ind w:left="3434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-18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337" w:lineRule="exact"/>
        <w:ind w:left="1584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72.772003pt;margin-top:-274.764923pt;width:571.4pt;height:270.530pt;mso-position-horizontal-relative:page;mso-position-vertical-relative:paragraph;z-index:-2558" coordorigin="1455,-5495" coordsize="11428,5411">
            <v:shape style="position:absolute;left:1470;top:-5480;width:11398;height:5381" type="#_x0000_t75">
              <v:imagedata r:id="rId198" o:title=""/>
            </v:shape>
            <v:group style="position:absolute;left:1463;top:-5488;width:11413;height:5396" coordorigin="1463,-5488" coordsize="11413,5396">
              <v:shape style="position:absolute;left:1463;top:-5488;width:11413;height:5396" coordorigin="1463,-5488" coordsize="11413,5396" path="m1463,-92l12876,-92,12876,-5488,1463,-5488,1463,-92xe" filled="f" stroked="t" strokeweight=".75pt" strokecolor="#585858">
                <v:path arrowok="t"/>
              </v:shape>
            </v:group>
            <v:group style="position:absolute;left:2996;top:-2693;width:2143;height:793" coordorigin="2996,-2693" coordsize="2143,793">
              <v:shape style="position:absolute;left:2996;top:-2693;width:2143;height:793" coordorigin="2996,-2693" coordsize="2143,793" path="m4742,-2693l2996,-2693,2996,-1900,4742,-1900,5139,-2297,4742,-2693e" filled="t" fillcolor="#45545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1.625pt;margin-top:39.065086pt;width:222.75pt;height:78.3pt;mso-position-horizontal-relative:page;mso-position-vertical-relative:paragraph;z-index:-2557" coordorigin="9233,781" coordsize="4455,1566">
            <v:group style="position:absolute;left:9240;top:789;width:4440;height:1551" coordorigin="9240,789" coordsize="4440,1551">
              <v:shape style="position:absolute;left:9240;top:789;width:4440;height:1551" coordorigin="9240,789" coordsize="4440,1551" path="m9240,2340l13680,2340,13680,789,9240,789,9240,2340e" filled="t" fillcolor="#F1F1F1" stroked="f">
                <v:path arrowok="t"/>
                <v:fill/>
              </v:shape>
            </v:group>
            <v:group style="position:absolute;left:9240;top:789;width:4440;height:1551" coordorigin="9240,789" coordsize="4440,1551">
              <v:shape style="position:absolute;left:9240;top:789;width:4440;height:1551" coordorigin="9240,789" coordsize="4440,1551" path="m9240,2340l13680,2340,13680,789,9240,789,9240,2340xe" filled="f" stroked="t" strokeweight=".75pt" strokecolor="#BEBEBE">
                <v:path arrowok="t"/>
              </v:shape>
              <v:shape style="position:absolute;left:9450;top:814;width:696;height:750" type="#_x0000_t75">
                <v:imagedata r:id="rId19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</w:rPr>
        <w:t>x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le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2: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Hu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</w:rPr>
        <w:t>b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Spot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1379"/>
        <w:jc w:val="righ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99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99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36" w:lineRule="exact"/>
        <w:ind w:left="9529" w:right="1106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200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4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Supe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</w:hyperlink>
      <w:hyperlink r:id="rId201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</w:r>
      </w:hyperlink>
      <w:hyperlink r:id="rId202"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b/>
            <w:bCs/>
            <w:u w:val="thick" w:color="0091C4"/>
          </w:rPr>
          <w:t>To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9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9"/>
            <w:w w:val="100"/>
            <w:b/>
            <w:bCs/>
            <w:u w:val="thick" w:color="0091C4"/>
          </w:rPr>
        </w:r>
      </w:hyperlink>
      <w:hyperlink r:id="rId203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  <w:t> </w:t>
        </w:r>
      </w:hyperlink>
      <w:hyperlink r:id="rId204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ion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33" w:footer="433" w:top="520" w:bottom="620" w:left="0" w:right="280"/>
          <w:pgSz w:w="14400" w:h="10800" w:orient="landscape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222" w:right="-20"/>
        <w:jc w:val="left"/>
        <w:tabs>
          <w:tab w:pos="2640" w:val="left"/>
        </w:tabs>
        <w:rPr>
          <w:rFonts w:ascii="Franklin Gothic Book" w:hAnsi="Franklin Gothic Book" w:cs="Franklin Gothic Book" w:eastAsia="Franklin Gothic Book"/>
          <w:sz w:val="80"/>
          <w:szCs w:val="80"/>
        </w:rPr>
      </w:pPr>
      <w:rPr/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C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7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A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ab/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4"/>
          <w:w w:val="100"/>
          <w:position w:val="-2"/>
        </w:rPr>
        <w:t>P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osi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3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ion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3"/>
          <w:w w:val="100"/>
          <w:position w:val="-2"/>
        </w:rPr>
        <w:t>i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ng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o-A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about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0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right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right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81" w:lineRule="auto"/>
        <w:ind w:left="1762" w:right="1291" w:firstLine="-367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p-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f-t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e-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f-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ffe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epapers,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nloads)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pages.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iddle-o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q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uest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rial,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pricing)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pect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ering.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81" w:lineRule="auto"/>
        <w:ind w:left="1762" w:right="1252" w:firstLine="-367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ace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area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areas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om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body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ell.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94" w:right="-20"/>
        <w:jc w:val="left"/>
        <w:tabs>
          <w:tab w:pos="17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-8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etter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5" w:after="0" w:line="240" w:lineRule="auto"/>
        <w:ind w:left="176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33" w:top="520" w:bottom="620" w:left="0" w:right="280"/>
          <w:headerReference w:type="default" r:id="rId205"/>
          <w:pgSz w:w="14400" w:h="10800" w:orient="landscape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auto"/>
        <w:ind w:left="6829" w:right="6155"/>
        <w:jc w:val="center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50.444pt;margin-top:-74.024925pt;width:282.93pt;height:165.91pt;mso-position-horizontal-relative:page;mso-position-vertical-relative:paragraph;z-index:-2556" coordorigin="1009,-1480" coordsize="5659,3318">
            <v:shape style="position:absolute;left:1024;top:-1465;width:5629;height:3288" type="#_x0000_t75">
              <v:imagedata r:id="rId206" o:title=""/>
            </v:shape>
            <v:group style="position:absolute;left:1016;top:-1473;width:5644;height:3303" coordorigin="1016,-1473" coordsize="5644,3303">
              <v:shape style="position:absolute;left:1016;top:-1473;width:5644;height:3303" coordorigin="1016,-1473" coordsize="5644,3303" path="m1016,1830l6660,1830,6660,-1473,1016,-1473,1016,1830xe" filled="f" stroked="t" strokeweight=".75pt" strokecolor="#58585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1.505005pt;margin-top:-74.024925pt;width:253.25pt;height:165.91pt;mso-position-horizontal-relative:page;mso-position-vertical-relative:paragraph;z-index:-2555" coordorigin="8030,-1480" coordsize="5065,3318">
            <v:shape style="position:absolute;left:8045;top:-1465;width:5035;height:3288" type="#_x0000_t75">
              <v:imagedata r:id="rId207" o:title=""/>
            </v:shape>
            <v:group style="position:absolute;left:8038;top:-1473;width:5050;height:3303" coordorigin="8038,-1473" coordsize="5050,3303">
              <v:shape style="position:absolute;left:8038;top:-1473;width:5050;height:3303" coordorigin="8038,-1473" coordsize="5050,3303" path="m8038,1830l13088,1830,13088,-1473,8038,-1473,8038,1830xe" filled="f" stroked="t" strokeweight=".75pt" strokecolor="#585858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-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15"/>
          <w:w w:val="100"/>
        </w:rPr>
        <w:t>V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ses</w:t>
      </w:r>
      <w:r>
        <w:rPr>
          <w:rFonts w:ascii="Calibri" w:hAnsi="Calibri" w:cs="Calibri" w:eastAsia="Calibri"/>
          <w:sz w:val="28"/>
          <w:szCs w:val="28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</w:rPr>
        <w:t>-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left="116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585858"/>
          <w:spacing w:val="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color w:val="585858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585858"/>
          <w:spacing w:val="-18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color w:val="585858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color w:val="585858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act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color w:val="585858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585858"/>
          <w:spacing w:val="-4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ich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585858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585858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585858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585858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585858"/>
          <w:spacing w:val="0"/>
          <w:w w:val="100"/>
        </w:rPr>
        <w:t>!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81" w:lineRule="auto"/>
        <w:ind w:left="1564" w:right="1121" w:firstLine="-25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tha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k-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me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rig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omeone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omple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Many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imes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more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omple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ible,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req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hem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omple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30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est,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!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indi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ample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5" w:after="0" w:line="240" w:lineRule="auto"/>
        <w:ind w:left="156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mo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emen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33" w:top="520" w:bottom="620" w:left="0" w:right="280"/>
          <w:pgSz w:w="14400" w:h="10800" w:orient="landscape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222" w:right="-20"/>
        <w:jc w:val="left"/>
        <w:rPr>
          <w:rFonts w:ascii="Franklin Gothic Book" w:hAnsi="Franklin Gothic Book" w:cs="Franklin Gothic Book" w:eastAsia="Franklin Gothic Book"/>
          <w:sz w:val="80"/>
          <w:szCs w:val="80"/>
        </w:rPr>
      </w:pPr>
      <w:rPr/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Lan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"/>
          <w:w w:val="100"/>
          <w:position w:val="-2"/>
        </w:rPr>
        <w:t>d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ing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27"/>
          <w:w w:val="100"/>
          <w:position w:val="-2"/>
        </w:rPr>
        <w:t> 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4"/>
          <w:w w:val="100"/>
          <w:position w:val="-2"/>
        </w:rPr>
        <w:t>P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ages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22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6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222" w:right="1742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091C4"/>
        </w:rPr>
      </w:r>
      <w:hyperlink r:id="rId209"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Landing</w:t>
        </w:r>
        <w:r>
          <w:rPr>
            <w:rFonts w:ascii="Arial" w:hAnsi="Arial" w:cs="Arial" w:eastAsia="Arial"/>
            <w:sz w:val="28"/>
            <w:szCs w:val="28"/>
            <w:color w:val="0091C4"/>
            <w:spacing w:val="-6"/>
            <w:w w:val="100"/>
            <w:u w:val="thick" w:color="0091C4"/>
          </w:rPr>
          <w:t> </w:t>
        </w:r>
        <w:r>
          <w:rPr>
            <w:rFonts w:ascii="Arial" w:hAnsi="Arial" w:cs="Arial" w:eastAsia="Arial"/>
            <w:sz w:val="28"/>
            <w:szCs w:val="28"/>
            <w:color w:val="0091C4"/>
            <w:spacing w:val="0"/>
            <w:w w:val="100"/>
            <w:u w:val="thick" w:color="0091C4"/>
          </w:rPr>
          <w:t>page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  <w:t>s</w:t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  <w:u w:val="thick" w:color="0091C4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</w:rPr>
        </w:r>
        <w:r>
          <w:rPr>
            <w:rFonts w:ascii="Arial" w:hAnsi="Arial" w:cs="Arial" w:eastAsia="Arial"/>
            <w:sz w:val="28"/>
            <w:szCs w:val="28"/>
            <w:color w:val="0091C4"/>
            <w:spacing w:val="1"/>
            <w:w w:val="100"/>
          </w:rPr>
        </w:r>
      </w:hyperlink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"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Page,"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7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headline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ional)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-he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dline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brief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/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east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ional)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uppor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badges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0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1222" w:right="110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imple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ular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else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purpos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33" w:top="520" w:bottom="620" w:left="0" w:right="280"/>
          <w:headerReference w:type="default" r:id="rId208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makes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effect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eme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needed.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Keep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6" w:after="0" w:line="240" w:lineRule="auto"/>
        <w:ind w:left="178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783" w:right="1236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inuing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ake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ear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ibl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783" w:right="1721" w:firstLine="-259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matc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-t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act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–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reading).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2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5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5" w:after="0" w:line="240" w:lineRule="auto"/>
        <w:ind w:left="178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ail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genera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33" w:top="520" w:bottom="620" w:left="0" w:right="28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316" w:lineRule="exact"/>
        <w:ind w:left="124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Exam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ad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e: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830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59.876999pt;margin-top:-2.517161pt;width:326.69pt;height:342.75pt;mso-position-horizontal-relative:page;mso-position-vertical-relative:paragraph;z-index:-2554" coordorigin="1198,-50" coordsize="6534,6855">
            <v:shape style="position:absolute;left:1213;top:-35;width:6504;height:6825" type="#_x0000_t75">
              <v:imagedata r:id="rId210" o:title=""/>
            </v:shape>
            <v:group style="position:absolute;left:1205;top:-43;width:6519;height:6840" coordorigin="1205,-43" coordsize="6519,6840">
              <v:shape style="position:absolute;left:1205;top:-43;width:6519;height:6840" coordorigin="1205,-43" coordsize="6519,6840" path="m1205,6797l7724,6797,7724,-43,1205,-43,1205,6797xe" filled="f" stroked="t" strokeweight=".75pt" strokecolor="#58585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1.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erin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8670" w:right="926" w:firstLine="-36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2.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’d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igning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or?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2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eek</w:t>
      </w:r>
      <w:r>
        <w:rPr>
          <w:rFonts w:ascii="Arial" w:hAnsi="Arial" w:cs="Arial" w:eastAsia="Arial"/>
          <w:sz w:val="28"/>
          <w:szCs w:val="28"/>
          <w:color w:val="585858"/>
          <w:spacing w:val="-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rial”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hidden.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0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-1"/>
          <w:w w:val="100"/>
        </w:rPr>
        <w:t>3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.</w:t>
      </w:r>
      <w:r>
        <w:rPr>
          <w:rFonts w:ascii="Arial" w:hAnsi="Arial" w:cs="Arial" w:eastAsia="Arial"/>
          <w:sz w:val="30"/>
          <w:szCs w:val="30"/>
          <w:color w:val="F57016"/>
          <w:spacing w:val="3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uch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240" w:lineRule="auto"/>
        <w:ind w:left="867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!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8670" w:right="887" w:firstLine="-36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4.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product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8670" w:right="1378" w:firstLine="-36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5.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0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6.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Length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ight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long.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0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7.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Selling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ures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240" w:lineRule="auto"/>
        <w:ind w:left="867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0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8.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: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40" w:lineRule="auto"/>
        <w:ind w:left="867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udi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33" w:top="520" w:bottom="620" w:left="0" w:right="28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316" w:lineRule="exact"/>
        <w:ind w:left="8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Exam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  <w:position w:val="-1"/>
        </w:rPr>
        <w:t>e: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854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1.25pt;margin-top:-2.245161pt;width:366.69pt;height:226.9pt;mso-position-horizontal-relative:page;mso-position-vertical-relative:paragraph;z-index:-2553" coordorigin="825,-45" coordsize="7334,4538">
            <v:shape style="position:absolute;left:840;top:-30;width:7304;height:4508" type="#_x0000_t75">
              <v:imagedata r:id="rId211" o:title=""/>
            </v:shape>
            <v:group style="position:absolute;left:833;top:-37;width:7319;height:4523" coordorigin="833,-37" coordsize="7319,4523">
              <v:shape style="position:absolute;left:833;top:-37;width:7319;height:4523" coordorigin="833,-37" coordsize="7319,4523" path="m833,4486l8151,4486,8151,-37,833,-37,833,4486xe" filled="f" stroked="t" strokeweight=".75pt" strokecolor="#58585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1.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been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8910" w:right="701" w:firstLine="-36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2.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ubSpot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logo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orne</w:t>
      </w:r>
      <w:r>
        <w:rPr>
          <w:rFonts w:ascii="Arial" w:hAnsi="Arial" w:cs="Arial" w:eastAsia="Arial"/>
          <w:sz w:val="28"/>
          <w:szCs w:val="28"/>
          <w:color w:val="585858"/>
          <w:spacing w:val="-15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54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-1"/>
          <w:w w:val="100"/>
        </w:rPr>
        <w:t>3</w: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.</w:t>
      </w:r>
      <w:r>
        <w:rPr>
          <w:rFonts w:ascii="Arial" w:hAnsi="Arial" w:cs="Arial" w:eastAsia="Arial"/>
          <w:sz w:val="30"/>
          <w:szCs w:val="30"/>
          <w:color w:val="F57016"/>
          <w:spacing w:val="3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dli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ribi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7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54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4.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8910" w:right="549" w:firstLine="-36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5.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Brief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luding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bullet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points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annin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8" w:lineRule="auto"/>
        <w:ind w:left="8910" w:right="801" w:firstLine="-365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6.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ub-he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line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re-e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z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54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7.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alue.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40" w:lineRule="exact"/>
        <w:ind w:left="8545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61.625pt;margin-top:35.434818pt;width:222.75pt;height:78.3pt;mso-position-horizontal-relative:page;mso-position-vertical-relative:paragraph;z-index:-2552" coordorigin="9233,709" coordsize="4455,1566">
            <v:group style="position:absolute;left:9240;top:716;width:4440;height:1551" coordorigin="9240,716" coordsize="4440,1551">
              <v:shape style="position:absolute;left:9240;top:716;width:4440;height:1551" coordorigin="9240,716" coordsize="4440,1551" path="m9240,2267l13680,2267,13680,716,9240,716,9240,2267e" filled="t" fillcolor="#F1F1F1" stroked="f">
                <v:path arrowok="t"/>
                <v:fill/>
              </v:shape>
            </v:group>
            <v:group style="position:absolute;left:9240;top:716;width:4440;height:1551" coordorigin="9240,716" coordsize="4440,1551">
              <v:shape style="position:absolute;left:9240;top:716;width:4440;height:1551" coordorigin="9240,716" coordsize="4440,1551" path="m9240,2267l13680,2267,13680,716,9240,716,9240,2267xe" filled="f" stroked="t" strokeweight=".75pt" strokecolor="#BEBEBE">
                <v:path arrowok="t"/>
              </v:shape>
              <v:shape style="position:absolute;left:9450;top:742;width:696;height:750" type="#_x0000_t75">
                <v:imagedata r:id="rId212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  <w:position w:val="-1"/>
        </w:rPr>
        <w:t>8.</w:t>
      </w:r>
      <w:r>
        <w:rPr>
          <w:rFonts w:ascii="Arial" w:hAnsi="Arial" w:cs="Arial" w:eastAsia="Arial"/>
          <w:sz w:val="30"/>
          <w:szCs w:val="30"/>
          <w:color w:val="F57016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oo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long.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1379"/>
        <w:jc w:val="righ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99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99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786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213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Compre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v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ion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36" w:lineRule="exact"/>
        <w:ind w:right="2135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  <w:position w:val="1"/>
        </w:rPr>
      </w:r>
      <w:hyperlink r:id="rId214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Ma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  <w:position w:val="1"/>
          </w:rPr>
          <w:t>k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ou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ces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right"/>
        <w:spacing w:after="0"/>
        <w:sectPr>
          <w:pgMar w:header="133" w:footer="433" w:top="520" w:bottom="620" w:left="0" w:right="280"/>
          <w:pgSz w:w="14400" w:h="10800" w:orient="landscape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222" w:right="-20"/>
        <w:jc w:val="left"/>
        <w:rPr>
          <w:rFonts w:ascii="Franklin Gothic Book" w:hAnsi="Franklin Gothic Book" w:cs="Franklin Gothic Book" w:eastAsia="Franklin Gothic Book"/>
          <w:sz w:val="80"/>
          <w:szCs w:val="80"/>
        </w:rPr>
      </w:pPr>
      <w:rPr/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5"/>
          <w:w w:val="100"/>
          <w:position w:val="-2"/>
        </w:rPr>
        <w:t>F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orms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82" w:lineRule="auto"/>
        <w:ind w:left="1222" w:right="1201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409.070007pt;margin-top:56.301826pt;width:281.25pt;height:176.25pt;mso-position-horizontal-relative:page;mso-position-vertical-relative:paragraph;z-index:-2551" type="#_x0000_t75">
            <v:imagedata r:id="rId216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handy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's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-up,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ribe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nload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7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222" w:right="638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29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ight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ondering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require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agic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ields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balance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ould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really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222" w:right="6532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ields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ield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4" w:after="0" w:line="283" w:lineRule="auto"/>
        <w:ind w:left="1216" w:right="188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ork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or)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2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longer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oided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ogethe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hand,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ields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require,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quali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ight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be.</w:t>
      </w:r>
      <w:r>
        <w:rPr>
          <w:rFonts w:ascii="Arial" w:hAnsi="Arial" w:cs="Arial" w:eastAsia="Arial"/>
          <w:sz w:val="28"/>
          <w:szCs w:val="28"/>
          <w:color w:val="585858"/>
          <w:spacing w:val="7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133" w:footer="433" w:top="520" w:bottom="620" w:left="0" w:right="280"/>
          <w:headerReference w:type="default" r:id="rId215"/>
          <w:pgSz w:w="14400" w:h="10800" w:orient="landscape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2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mme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740" w:right="1271" w:firstLine="-26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ask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mat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eed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oid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panies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80" w:lineRule="auto"/>
        <w:ind w:left="1740" w:right="1023" w:firstLine="-26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ffe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aluable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able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urn.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n,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only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address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9" w:lineRule="auto"/>
        <w:ind w:left="1740" w:right="1144" w:firstLine="-26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ety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ially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1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link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not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hared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81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”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s!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ub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i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3" w:after="0" w:line="240" w:lineRule="auto"/>
        <w:ind w:left="17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ry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nload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epape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”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“Get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eBook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J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oin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”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81" w:lineRule="auto"/>
        <w:ind w:left="1740" w:right="1174" w:firstLine="-26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0"/>
          <w:szCs w:val="30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30"/>
          <w:szCs w:val="30"/>
          <w:color w:val="F57016"/>
          <w:spacing w:val="7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ffer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q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est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sta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-31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ple,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epaper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nload,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lude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nload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epaper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“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hank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ou”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page).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Another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end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auto-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ail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ontaini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link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reco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316" w:lineRule="exact"/>
        <w:ind w:left="174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49.5pt;margin-top:35.735836pt;width:247pt;height:61.586pt;mso-position-horizontal-relative:page;mso-position-vertical-relative:paragraph;z-index:-2550" coordorigin="8990,715" coordsize="4940,1232">
            <v:group style="position:absolute;left:9000;top:725;width:4920;height:1212" coordorigin="9000,725" coordsize="4920,1212">
              <v:shape style="position:absolute;left:9000;top:725;width:4920;height:1212" coordorigin="9000,725" coordsize="4920,1212" path="m9000,1936l13920,1936,13920,725,9000,725,9000,1936e" filled="t" fillcolor="#F1F1F1" stroked="f">
                <v:path arrowok="t"/>
                <v:fill/>
              </v:shape>
            </v:group>
            <v:group style="position:absolute;left:9000;top:725;width:4920;height:1212" coordorigin="9000,725" coordsize="4920,1212">
              <v:shape style="position:absolute;left:9000;top:725;width:4920;height:1212" coordorigin="9000,725" coordsize="4920,1212" path="m9000,1936l13920,1936,13920,725,9000,725,9000,1936xe" filled="f" stroked="t" strokeweight=".75pt" strokecolor="#BEBEBE">
                <v:path arrowok="t"/>
              </v:shape>
              <v:shape style="position:absolute;left:9240;top:750;width:696;height:750" type="#_x0000_t75">
                <v:imagedata r:id="rId217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right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upon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orm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ub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don’t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dig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heir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ail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1619"/>
        <w:jc w:val="righ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1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1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99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99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ou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4"/>
          <w:w w:val="99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99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9289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218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our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Co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v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on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7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ong?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133" w:footer="433" w:top="520" w:bottom="620" w:left="0" w:right="280"/>
          <w:pgSz w:w="14400" w:h="10800" w:orient="landscape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59" w:lineRule="exact"/>
        <w:ind w:left="1162" w:right="-20"/>
        <w:jc w:val="left"/>
        <w:rPr>
          <w:rFonts w:ascii="Franklin Gothic Book" w:hAnsi="Franklin Gothic Book" w:cs="Franklin Gothic Book" w:eastAsia="Franklin Gothic Book"/>
          <w:sz w:val="80"/>
          <w:szCs w:val="80"/>
        </w:rPr>
      </w:pPr>
      <w:rPr/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N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5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wsl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6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-16"/>
          <w:w w:val="100"/>
          <w:position w:val="-2"/>
        </w:rPr>
        <w:t>t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e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4"/>
          <w:w w:val="100"/>
          <w:position w:val="-2"/>
        </w:rPr>
        <w:t>r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45545F"/>
          <w:spacing w:val="0"/>
          <w:w w:val="100"/>
          <w:position w:val="-2"/>
        </w:rPr>
        <w:t>s</w:t>
      </w:r>
      <w:r>
        <w:rPr>
          <w:rFonts w:ascii="Franklin Gothic Book" w:hAnsi="Franklin Gothic Book" w:cs="Franklin Gothic Book" w:eastAsia="Franklin Gothic Book"/>
          <w:sz w:val="80"/>
          <w:szCs w:val="8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228" w:footer="433" w:top="460" w:bottom="620" w:left="60" w:right="280"/>
          <w:headerReference w:type="default" r:id="rId219"/>
          <w:pgSz w:w="14400" w:h="10800" w:orient="landscape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.5154pt;margin-top:6.674pt;width:143.9846pt;height:19.326pt;mso-position-horizontal-relative:page;mso-position-vertical-relative:page;z-index:-2549" coordorigin="10,133" coordsize="2880,387">
            <v:group style="position:absolute;left:1243;top:143;width:1637;height:367" coordorigin="1243,143" coordsize="1637,367">
              <v:shape style="position:absolute;left:1243;top:143;width:1637;height:367" coordorigin="1243,143" coordsize="1637,367" path="m1243,510l2880,510,2880,143,1243,143,1243,510e" filled="t" fillcolor="#45545F" stroked="f">
                <v:path arrowok="t"/>
                <v:fill/>
              </v:shape>
            </v:group>
            <v:group style="position:absolute;left:20;top:143;width:1201;height:367" coordorigin="20,143" coordsize="1201,367">
              <v:shape style="position:absolute;left:20;top:143;width:1201;height:367" coordorigin="20,143" coordsize="1201,367" path="m20,510l1221,510,1221,143,20,143,20,510e" filled="t" fillcolor="#F57016" stroked="f">
                <v:path arrowok="t"/>
                <v:fill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162" w:right="-68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Speaking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hould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ely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big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ailing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olle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ail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addres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nur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J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people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rip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60.869995pt;margin-top:282.858002pt;width:211pt;height:78.55pt;mso-position-horizontal-relative:page;mso-position-vertical-relative:paragraph;z-index:-2548" coordorigin="9217,5657" coordsize="4220,1571">
            <v:group style="position:absolute;left:9227;top:5667;width:4200;height:1551" coordorigin="9227,5667" coordsize="4200,1551">
              <v:shape style="position:absolute;left:9227;top:5667;width:4200;height:1551" coordorigin="9227,5667" coordsize="4200,1551" path="m9227,7218l13427,7218,13427,5667,9227,5667,9227,7218e" filled="t" fillcolor="#F1F1F1" stroked="f">
                <v:path arrowok="t"/>
                <v:fill/>
              </v:shape>
            </v:group>
            <v:group style="position:absolute;left:9227;top:5667;width:4200;height:1551" coordorigin="9227,5667" coordsize="4200,1551">
              <v:shape style="position:absolute;left:9227;top:5667;width:4200;height:1551" coordorigin="9227,5667" coordsize="4200,1551" path="m9227,7218l13427,7218,13427,5667,9227,5667,9227,7218xe" filled="f" stroked="t" strokeweight=".75pt" strokecolor="#BEBEBE">
                <v:path arrowok="t"/>
              </v:shape>
              <v:shape style="position:absolute;left:9467;top:5693;width:696;height:750" type="#_x0000_t75">
                <v:imagedata r:id="rId220" o:title=""/>
              </v:shape>
            </v:group>
            <w10:wrap type="none"/>
          </v:group>
        </w:pict>
      </w:r>
      <w:r>
        <w:rPr/>
        <w:pict>
          <v:shape style="width:288.749997pt;height:264pt;mso-position-horizontal-relative:char;mso-position-vertical-relative:line" type="#_x0000_t75">
            <v:imagedata r:id="rId2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59" w:right="-20"/>
        <w:jc w:val="left"/>
        <w:rPr>
          <w:rFonts w:ascii="Franklin Gothic Book" w:hAnsi="Franklin Gothic Book" w:cs="Franklin Gothic Book" w:eastAsia="Franklin Gothic Book"/>
          <w:sz w:val="36"/>
          <w:szCs w:val="36"/>
        </w:rPr>
      </w:pPr>
      <w:rPr/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M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re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5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2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3"/>
          <w:w w:val="100"/>
        </w:rPr>
        <w:t>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1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-3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585858"/>
          <w:spacing w:val="0"/>
          <w:w w:val="100"/>
        </w:rPr>
        <w:t>ces</w:t>
      </w:r>
      <w:r>
        <w:rPr>
          <w:rFonts w:ascii="Franklin Gothic Book" w:hAnsi="Franklin Gothic Book" w:cs="Franklin Gothic Book" w:eastAsia="Franklin Gothic Book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3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</w:rPr>
      </w:r>
      <w:hyperlink r:id="rId222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7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Th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8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Mo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eo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le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5"/>
            <w:w w:val="100"/>
            <w:b/>
            <w:bCs/>
            <w:u w:val="thick" w:color="0091C4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36" w:lineRule="exact"/>
        <w:ind w:left="183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91C4"/>
          <w:b/>
          <w:bCs/>
          <w:position w:val="1"/>
        </w:rPr>
      </w:r>
      <w:hyperlink r:id="rId223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Su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6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  <w:position w:val="1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1"/>
            <w:w w:val="100"/>
            <w:b/>
            <w:bCs/>
            <w:u w:val="thick" w:color="0091C4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our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4"/>
            <w:w w:val="100"/>
            <w:b/>
            <w:bCs/>
            <w:u w:val="thick" w:color="0091C4"/>
            <w:position w:val="1"/>
          </w:rPr>
          <w:t> 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u w:val="thick" w:color="0091C4"/>
            <w:position w:val="1"/>
          </w:rPr>
          <w:t>Email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b/>
            <w:bCs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280"/>
          <w:cols w:num="2" w:equalWidth="0">
            <w:col w:w="6977" w:space="643"/>
            <w:col w:w="6440"/>
          </w:cols>
        </w:sectPr>
      </w:pPr>
      <w:rPr/>
    </w:p>
    <w:p>
      <w:pPr>
        <w:spacing w:before="0" w:after="0" w:line="1325" w:lineRule="exact"/>
        <w:ind w:left="1014" w:right="7204"/>
        <w:jc w:val="both"/>
        <w:rPr>
          <w:rFonts w:ascii="Franklin Gothic Book" w:hAnsi="Franklin Gothic Book" w:cs="Franklin Gothic Book" w:eastAsia="Franklin Gothic Book"/>
          <w:sz w:val="120"/>
          <w:szCs w:val="120"/>
        </w:rPr>
      </w:pPr>
      <w:rPr/>
      <w:r>
        <w:rPr>
          <w:rFonts w:ascii="Franklin Gothic Book" w:hAnsi="Franklin Gothic Book" w:cs="Franklin Gothic Book" w:eastAsia="Franklin Gothic Book"/>
          <w:sz w:val="120"/>
          <w:szCs w:val="120"/>
          <w:color w:val="45545F"/>
          <w:spacing w:val="0"/>
          <w:w w:val="100"/>
        </w:rPr>
        <w:t>Conclusion</w:t>
      </w:r>
      <w:r>
        <w:rPr>
          <w:rFonts w:ascii="Franklin Gothic Book" w:hAnsi="Franklin Gothic Book" w:cs="Franklin Gothic Book" w:eastAsia="Franklin Gothic Book"/>
          <w:sz w:val="120"/>
          <w:szCs w:val="120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2" w:lineRule="auto"/>
        <w:ind w:left="1060" w:right="833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ernet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hanged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hing.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ernet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rapidly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need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loo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ing.</w:t>
      </w:r>
      <w:r>
        <w:rPr>
          <w:rFonts w:ascii="Arial" w:hAnsi="Arial" w:cs="Arial" w:eastAsia="Arial"/>
          <w:sz w:val="28"/>
          <w:szCs w:val="28"/>
          <w:color w:val="585858"/>
          <w:spacing w:val="-2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ant</w:t>
      </w:r>
      <w:r>
        <w:rPr>
          <w:rFonts w:ascii="Arial" w:hAnsi="Arial" w:cs="Arial" w:eastAsia="Arial"/>
          <w:sz w:val="28"/>
          <w:szCs w:val="28"/>
          <w:color w:val="585858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0" w:lineRule="auto"/>
        <w:ind w:left="1060" w:right="1154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inbou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ju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i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i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  <w:i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egra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SEO,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9" w:after="0" w:line="240" w:lineRule="auto"/>
        <w:ind w:left="1060" w:right="1205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edia,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blogging,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-23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landing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pages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ale</w:t>
      </w:r>
      <w:r>
        <w:rPr>
          <w:rFonts w:ascii="Arial" w:hAnsi="Arial" w:cs="Arial" w:eastAsia="Arial"/>
          <w:sz w:val="28"/>
          <w:szCs w:val="28"/>
          <w:color w:val="585858"/>
          <w:spacing w:val="7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060" w:right="1398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ponen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ate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sa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nbound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ey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illing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unnel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quali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ied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here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educa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engage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0" w:right="109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ollow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guidelines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ill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oon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great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generat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leads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8" w:after="0" w:line="240" w:lineRule="auto"/>
        <w:ind w:left="1060" w:right="772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ales.</w:t>
      </w:r>
      <w:r>
        <w:rPr>
          <w:rFonts w:ascii="Arial" w:hAnsi="Arial" w:cs="Arial" w:eastAsia="Arial"/>
          <w:sz w:val="28"/>
          <w:szCs w:val="28"/>
          <w:color w:val="585858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But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'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585858"/>
          <w:spacing w:val="5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85858"/>
          <w:spacing w:val="-1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ebsi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ne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ruly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ops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gr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ing.</w:t>
      </w:r>
      <w:r>
        <w:rPr>
          <w:rFonts w:ascii="Arial" w:hAnsi="Arial" w:cs="Arial" w:eastAsia="Arial"/>
          <w:sz w:val="28"/>
          <w:szCs w:val="28"/>
          <w:color w:val="585858"/>
          <w:spacing w:val="7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Ke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lea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ning</w:t>
      </w:r>
      <w:r>
        <w:rPr>
          <w:rFonts w:ascii="Arial" w:hAnsi="Arial" w:cs="Arial" w:eastAsia="Arial"/>
          <w:sz w:val="28"/>
          <w:szCs w:val="28"/>
          <w:color w:val="585858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ay</w:t>
      </w:r>
      <w:r>
        <w:rPr>
          <w:rFonts w:ascii="Arial" w:hAnsi="Arial" w:cs="Arial" w:eastAsia="Arial"/>
          <w:sz w:val="28"/>
          <w:szCs w:val="28"/>
          <w:color w:val="585858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un</w: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57" w:after="0" w:line="316" w:lineRule="exact"/>
        <w:ind w:left="1060" w:right="11068"/>
        <w:jc w:val="both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51.5pt;margin-top:61.871834pt;width:457pt;height:99.275pt;mso-position-horizontal-relative:page;mso-position-vertical-relative:paragraph;z-index:-2547" coordorigin="5030,1237" coordsize="9140,1986">
            <v:group style="position:absolute;left:5040;top:1247;width:9120;height:1966" coordorigin="5040,1247" coordsize="9120,1966">
              <v:shape style="position:absolute;left:5040;top:1247;width:9120;height:1966" coordorigin="5040,1247" coordsize="9120,1966" path="m5040,3213l14160,3213,14160,1247,5040,1247,5040,3213e" filled="t" fillcolor="#F1F1F1" stroked="f">
                <v:path arrowok="t"/>
                <v:fill/>
              </v:shape>
            </v:group>
            <v:group style="position:absolute;left:5040;top:1247;width:9120;height:1966" coordorigin="5040,1247" coordsize="9120,1966">
              <v:shape style="position:absolute;left:5040;top:1247;width:9120;height:1966" coordorigin="5040,1247" coordsize="9120,1966" path="m5040,3213l14160,3213,14160,1247,5040,1247,5040,3213xe" filled="f" stroked="t" strokeweight=".5pt" strokecolor="#7E7E7E">
                <v:path arrowok="t"/>
                <v:stroke dashstyle="dash"/>
              </v:shape>
              <v:shape style="position:absolute;left:5280;top:1511;width:1596;height:1525" type="#_x0000_t75">
                <v:imagedata r:id="rId22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ore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  <w:position w:val="-1"/>
        </w:rPr>
        <w:t>updates.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33" w:top="820" w:bottom="600" w:left="140" w:right="280"/>
          <w:headerReference w:type="default" r:id="rId224"/>
          <w:pgSz w:w="14400" w:h="10800" w:orient="landscape"/>
        </w:sectPr>
      </w:pPr>
      <w:rPr/>
    </w:p>
    <w:p>
      <w:pPr>
        <w:spacing w:before="25" w:after="0" w:line="240" w:lineRule="auto"/>
        <w:ind w:left="1060" w:right="-82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12.194pt;margin-top:506.275299pt;width:78pt;height:28.886pt;mso-position-horizontal-relative:page;mso-position-vertical-relative:page;z-index:-2546" type="#_x0000_t75">
            <v:imagedata r:id="rId226" o:title=""/>
          </v:shape>
        </w:pict>
      </w:r>
      <w:r>
        <w:rPr>
          <w:rFonts w:ascii="Arial" w:hAnsi="Arial" w:cs="Arial" w:eastAsia="Arial"/>
          <w:sz w:val="28"/>
          <w:szCs w:val="28"/>
          <w:color w:val="585858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hanks</w:t>
      </w:r>
      <w:r>
        <w:rPr>
          <w:rFonts w:ascii="Arial" w:hAnsi="Arial" w:cs="Arial" w:eastAsia="Arial"/>
          <w:sz w:val="28"/>
          <w:szCs w:val="28"/>
          <w:color w:val="585858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85858"/>
          <w:spacing w:val="0"/>
          <w:w w:val="100"/>
        </w:rPr>
        <w:t>reading.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Franklin Gothic Book" w:hAnsi="Franklin Gothic Book" w:cs="Franklin Gothic Book" w:eastAsia="Franklin Gothic Book"/>
          <w:sz w:val="24"/>
          <w:szCs w:val="24"/>
        </w:rPr>
      </w:pPr>
      <w:rPr/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3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1"/>
          <w:w w:val="100"/>
        </w:rPr>
        <w:t>B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0"/>
          <w:w w:val="100"/>
        </w:rPr>
        <w:t>OUT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-6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3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1"/>
          <w:w w:val="100"/>
        </w:rPr>
        <w:t>H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0"/>
          <w:w w:val="100"/>
        </w:rPr>
        <w:t>E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-2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-2"/>
          <w:w w:val="100"/>
        </w:rPr>
        <w:t>A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0"/>
          <w:w w:val="100"/>
        </w:rPr>
        <w:t>U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1"/>
          <w:w w:val="100"/>
        </w:rPr>
        <w:t>T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1"/>
          <w:w w:val="100"/>
        </w:rPr>
        <w:t>H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2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585858"/>
          <w:spacing w:val="0"/>
          <w:w w:val="100"/>
        </w:rPr>
        <w:t>R</w:t>
      </w:r>
      <w:r>
        <w:rPr>
          <w:rFonts w:ascii="Franklin Gothic Book" w:hAnsi="Franklin Gothic Book" w:cs="Franklin Gothic Book" w:eastAsia="Franklin Gothic Book"/>
          <w:sz w:val="24"/>
          <w:szCs w:val="24"/>
          <w:color w:val="000000"/>
          <w:spacing w:val="0"/>
          <w:w w:val="100"/>
        </w:rPr>
      </w:r>
    </w:p>
    <w:p>
      <w:pPr>
        <w:spacing w:before="3" w:after="0" w:line="336" w:lineRule="exact"/>
        <w:ind w:right="175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Jes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Meher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an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erging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ug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  <w:i/>
        </w:rPr>
        <w:t>h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3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leader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  <w:i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hnolo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indu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r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and</w:t>
      </w:r>
      <w:r>
        <w:rPr>
          <w:rFonts w:ascii="Calibri" w:hAnsi="Calibri" w:cs="Calibri" w:eastAsia="Calibri"/>
          <w:sz w:val="28"/>
          <w:szCs w:val="28"/>
          <w:color w:val="585858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ar</w:t>
      </w:r>
      <w:r>
        <w:rPr>
          <w:rFonts w:ascii="Calibri" w:hAnsi="Calibri" w:cs="Calibri" w:eastAsia="Calibri"/>
          <w:sz w:val="28"/>
          <w:szCs w:val="28"/>
          <w:color w:val="585858"/>
          <w:spacing w:val="-11"/>
          <w:w w:val="100"/>
          <w:i/>
        </w:rPr>
        <w:t>k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ting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an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ger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at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0091C4"/>
          <w:spacing w:val="-60"/>
          <w:w w:val="100"/>
          <w:i/>
        </w:rPr>
        <w:t> </w:t>
      </w:r>
      <w:hyperlink r:id="rId227"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i/>
            <w:u w:val="thick" w:color="0091C4"/>
          </w:rPr>
          <w:t>HubSpo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i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i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i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1"/>
            <w:w w:val="100"/>
            <w:i/>
          </w:rPr>
        </w:r>
      </w:hyperlink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f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t-gr</w:t>
      </w:r>
      <w:r>
        <w:rPr>
          <w:rFonts w:ascii="Calibri" w:hAnsi="Calibri" w:cs="Calibri" w:eastAsia="Calibri"/>
          <w:sz w:val="28"/>
          <w:szCs w:val="28"/>
          <w:color w:val="585858"/>
          <w:spacing w:val="-3"/>
          <w:w w:val="100"/>
          <w:i/>
        </w:rPr>
        <w:t>o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i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ng</w:t>
      </w:r>
      <w:r>
        <w:rPr>
          <w:rFonts w:ascii="Calibri" w:hAnsi="Calibri" w:cs="Calibri" w:eastAsia="Calibri"/>
          <w:sz w:val="28"/>
          <w:szCs w:val="28"/>
          <w:color w:val="585858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oft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are</w:t>
      </w:r>
      <w:r>
        <w:rPr>
          <w:rFonts w:ascii="Calibri" w:hAnsi="Calibri" w:cs="Calibri" w:eastAsia="Calibri"/>
          <w:sz w:val="28"/>
          <w:szCs w:val="28"/>
          <w:color w:val="585858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pa</w:t>
      </w:r>
      <w:r>
        <w:rPr>
          <w:rFonts w:ascii="Calibri" w:hAnsi="Calibri" w:cs="Calibri" w:eastAsia="Calibri"/>
          <w:sz w:val="28"/>
          <w:szCs w:val="28"/>
          <w:color w:val="585858"/>
          <w:spacing w:val="-6"/>
          <w:w w:val="100"/>
          <w:i/>
        </w:rPr>
        <w:t>n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ba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ed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Cambridge,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8"/>
          <w:szCs w:val="28"/>
          <w:color w:val="585858"/>
          <w:spacing w:val="3"/>
          <w:w w:val="100"/>
          <w:i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19"/>
          <w:w w:val="100"/>
          <w:i/>
        </w:rPr>
        <w:t>Y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ou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an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onnect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i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th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Je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1"/>
          <w:w w:val="100"/>
          <w:i/>
        </w:rPr>
        <w:t>s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8"/>
          <w:szCs w:val="28"/>
          <w:color w:val="58585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0091C4"/>
          <w:spacing w:val="0"/>
          <w:w w:val="100"/>
          <w:i/>
        </w:rPr>
      </w:r>
      <w:r>
        <w:rPr>
          <w:rFonts w:ascii="Calibri" w:hAnsi="Calibri" w:cs="Calibri" w:eastAsia="Calibri"/>
          <w:sz w:val="28"/>
          <w:szCs w:val="28"/>
          <w:color w:val="0091C4"/>
          <w:spacing w:val="0"/>
          <w:w w:val="100"/>
          <w:i/>
          <w:u w:val="thick" w:color="0091C4"/>
        </w:rPr>
        <w:t>Lin</w:t>
      </w:r>
      <w:r>
        <w:rPr>
          <w:rFonts w:ascii="Calibri" w:hAnsi="Calibri" w:cs="Calibri" w:eastAsia="Calibri"/>
          <w:sz w:val="28"/>
          <w:szCs w:val="28"/>
          <w:color w:val="0091C4"/>
          <w:spacing w:val="-11"/>
          <w:w w:val="100"/>
          <w:i/>
          <w:u w:val="thick" w:color="0091C4"/>
        </w:rPr>
        <w:t>k</w:t>
      </w:r>
      <w:r>
        <w:rPr>
          <w:rFonts w:ascii="Calibri" w:hAnsi="Calibri" w:cs="Calibri" w:eastAsia="Calibri"/>
          <w:sz w:val="28"/>
          <w:szCs w:val="28"/>
          <w:color w:val="0091C4"/>
          <w:spacing w:val="-11"/>
          <w:w w:val="100"/>
          <w:i/>
          <w:u w:val="thick" w:color="0091C4"/>
        </w:rPr>
      </w:r>
      <w:r>
        <w:rPr>
          <w:rFonts w:ascii="Calibri" w:hAnsi="Calibri" w:cs="Calibri" w:eastAsia="Calibri"/>
          <w:sz w:val="28"/>
          <w:szCs w:val="28"/>
          <w:color w:val="0091C4"/>
          <w:spacing w:val="0"/>
          <w:w w:val="100"/>
          <w:i/>
          <w:u w:val="thick" w:color="0091C4"/>
        </w:rPr>
        <w:t>ed</w:t>
      </w:r>
      <w:r>
        <w:rPr>
          <w:rFonts w:ascii="Calibri" w:hAnsi="Calibri" w:cs="Calibri" w:eastAsia="Calibri"/>
          <w:sz w:val="28"/>
          <w:szCs w:val="28"/>
          <w:color w:val="0091C4"/>
          <w:spacing w:val="-1"/>
          <w:w w:val="100"/>
          <w:i/>
          <w:u w:val="thick" w:color="0091C4"/>
        </w:rPr>
        <w:t>I</w:t>
      </w:r>
      <w:r>
        <w:rPr>
          <w:rFonts w:ascii="Calibri" w:hAnsi="Calibri" w:cs="Calibri" w:eastAsia="Calibri"/>
          <w:sz w:val="28"/>
          <w:szCs w:val="28"/>
          <w:color w:val="0091C4"/>
          <w:spacing w:val="-1"/>
          <w:w w:val="100"/>
          <w:i/>
          <w:u w:val="thick" w:color="0091C4"/>
        </w:rPr>
      </w:r>
      <w:r>
        <w:rPr>
          <w:rFonts w:ascii="Calibri" w:hAnsi="Calibri" w:cs="Calibri" w:eastAsia="Calibri"/>
          <w:sz w:val="28"/>
          <w:szCs w:val="28"/>
          <w:color w:val="0091C4"/>
          <w:spacing w:val="0"/>
          <w:w w:val="100"/>
          <w:i/>
          <w:u w:val="thick" w:color="0091C4"/>
        </w:rPr>
        <w:t>n</w:t>
      </w:r>
      <w:r>
        <w:rPr>
          <w:rFonts w:ascii="Calibri" w:hAnsi="Calibri" w:cs="Calibri" w:eastAsia="Calibri"/>
          <w:sz w:val="28"/>
          <w:szCs w:val="28"/>
          <w:color w:val="0091C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and</w:t>
      </w:r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0091C4"/>
          <w:spacing w:val="-59"/>
          <w:w w:val="100"/>
          <w:i/>
        </w:rPr>
        <w:t> </w:t>
      </w:r>
      <w:hyperlink r:id="rId228">
        <w:r>
          <w:rPr>
            <w:rFonts w:ascii="Calibri" w:hAnsi="Calibri" w:cs="Calibri" w:eastAsia="Calibri"/>
            <w:sz w:val="28"/>
            <w:szCs w:val="28"/>
            <w:color w:val="0091C4"/>
            <w:spacing w:val="-12"/>
            <w:w w:val="100"/>
            <w:i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12"/>
            <w:w w:val="100"/>
            <w:i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i/>
            <w:u w:val="thick" w:color="0091C4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i/>
            <w:u w:val="thick" w:color="0091C4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1"/>
            <w:w w:val="100"/>
            <w:i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i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i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i/>
            <w:u w:val="thick" w:color="0091C4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3"/>
            <w:w w:val="100"/>
            <w:i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i/>
            <w:u w:val="thick" w:color="0091C4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0"/>
            <w:w w:val="100"/>
            <w:i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i/>
            <w:u w:val="thick" w:color="0091C4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i/>
            <w:u w:val="thick" w:color="0091C4"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i/>
          </w:rPr>
        </w:r>
        <w:r>
          <w:rPr>
            <w:rFonts w:ascii="Calibri" w:hAnsi="Calibri" w:cs="Calibri" w:eastAsia="Calibri"/>
            <w:sz w:val="28"/>
            <w:szCs w:val="28"/>
            <w:color w:val="0091C4"/>
            <w:spacing w:val="-24"/>
            <w:w w:val="100"/>
            <w:i/>
          </w:rPr>
        </w:r>
      </w:hyperlink>
      <w:r>
        <w:rPr>
          <w:rFonts w:ascii="Calibri" w:hAnsi="Calibri" w:cs="Calibri" w:eastAsia="Calibri"/>
          <w:sz w:val="28"/>
          <w:szCs w:val="28"/>
          <w:color w:val="585858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40" w:right="280"/>
          <w:cols w:num="2" w:equalWidth="0">
            <w:col w:w="3469" w:space="3520"/>
            <w:col w:w="6991"/>
          </w:cols>
        </w:sectPr>
      </w:pPr>
      <w:rPr/>
    </w:p>
    <w:p>
      <w:pPr>
        <w:spacing w:before="12" w:after="0" w:line="240" w:lineRule="auto"/>
        <w:ind w:left="2009" w:right="2008"/>
        <w:jc w:val="center"/>
        <w:tabs>
          <w:tab w:pos="6480" w:val="left"/>
        </w:tabs>
        <w:rPr>
          <w:rFonts w:ascii="Franklin Gothic Book" w:hAnsi="Franklin Gothic Book" w:cs="Franklin Gothic Book" w:eastAsia="Franklin Gothic Book"/>
          <w:sz w:val="88"/>
          <w:szCs w:val="88"/>
        </w:rPr>
      </w:pPr>
      <w:rPr/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Learn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More</w:t>
        <w:tab/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about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3"/>
          <w:w w:val="100"/>
        </w:rPr>
        <w:t> 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100"/>
        </w:rPr>
        <w:t>HubSp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-5"/>
          <w:w w:val="100"/>
        </w:rPr>
        <w:t>o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45545F"/>
          <w:spacing w:val="0"/>
          <w:w w:val="99"/>
        </w:rPr>
        <w:t>t</w:t>
      </w:r>
      <w:r>
        <w:rPr>
          <w:rFonts w:ascii="Franklin Gothic Book" w:hAnsi="Franklin Gothic Book" w:cs="Franklin Gothic Book" w:eastAsia="Franklin Gothic Book"/>
          <w:sz w:val="88"/>
          <w:szCs w:val="88"/>
          <w:color w:val="000000"/>
          <w:spacing w:val="0"/>
          <w:w w:val="100"/>
        </w:rPr>
      </w:r>
    </w:p>
    <w:p>
      <w:pPr>
        <w:spacing w:before="32" w:after="0" w:line="443" w:lineRule="exact"/>
        <w:ind w:left="129" w:right="126"/>
        <w:jc w:val="center"/>
        <w:rPr>
          <w:rFonts w:ascii="Franklin Gothic Book" w:hAnsi="Franklin Gothic Book" w:cs="Franklin Gothic Book" w:eastAsia="Franklin Gothic Book"/>
          <w:sz w:val="40"/>
          <w:szCs w:val="40"/>
        </w:rPr>
      </w:pPr>
      <w:rPr/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The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2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"/>
          <w:w w:val="100"/>
          <w:position w:val="-1"/>
        </w:rPr>
        <w:t>all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1"/>
          <w:w w:val="100"/>
          <w:position w:val="-1"/>
        </w:rPr>
        <w:t>-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"/>
          <w:w w:val="100"/>
          <w:position w:val="-1"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1"/>
          <w:w w:val="100"/>
          <w:position w:val="-1"/>
        </w:rPr>
        <w:t>n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1"/>
          <w:w w:val="100"/>
          <w:position w:val="-1"/>
        </w:rPr>
        <w:t>-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o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1"/>
          <w:w w:val="100"/>
          <w:position w:val="-1"/>
        </w:rPr>
        <w:t>n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ma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3"/>
          <w:w w:val="100"/>
          <w:position w:val="-1"/>
        </w:rPr>
        <w:t>r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9"/>
          <w:w w:val="100"/>
          <w:position w:val="-1"/>
        </w:rPr>
        <w:t>k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2"/>
          <w:w w:val="100"/>
          <w:position w:val="-1"/>
        </w:rPr>
        <w:t>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2"/>
          <w:w w:val="100"/>
          <w:position w:val="-1"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ng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so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11"/>
          <w:w w:val="100"/>
          <w:position w:val="-1"/>
        </w:rPr>
        <w:t>f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5"/>
          <w:w w:val="100"/>
          <w:position w:val="-1"/>
        </w:rPr>
        <w:t>w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are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2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p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2"/>
          <w:w w:val="100"/>
          <w:position w:val="-1"/>
        </w:rPr>
        <w:t>l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a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2"/>
          <w:w w:val="100"/>
          <w:position w:val="-1"/>
        </w:rPr>
        <w:t>t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0"/>
          <w:w w:val="100"/>
          <w:position w:val="-1"/>
        </w:rPr>
        <w:t>f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orm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0"/>
          <w:w w:val="100"/>
          <w:position w:val="-1"/>
        </w:rPr>
        <w:t>f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or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sma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2"/>
          <w:w w:val="100"/>
          <w:position w:val="-1"/>
        </w:rPr>
        <w:t>l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l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2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and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medi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"/>
          <w:w w:val="100"/>
          <w:position w:val="-1"/>
        </w:rPr>
        <w:t>u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4"/>
          <w:w w:val="100"/>
          <w:position w:val="-1"/>
        </w:rPr>
        <w:t>m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1"/>
          <w:w w:val="100"/>
          <w:position w:val="-1"/>
        </w:rPr>
        <w:t>-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2"/>
          <w:w w:val="100"/>
          <w:position w:val="-1"/>
        </w:rPr>
        <w:t>i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zed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3"/>
          <w:w w:val="100"/>
          <w:position w:val="-1"/>
        </w:rPr>
        <w:t> 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bu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"/>
          <w:w w:val="100"/>
          <w:position w:val="-1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ines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-1"/>
          <w:w w:val="100"/>
          <w:position w:val="-1"/>
        </w:rPr>
        <w:t>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45545F"/>
          <w:spacing w:val="0"/>
          <w:w w:val="100"/>
          <w:position w:val="-1"/>
        </w:rPr>
        <w:t>es</w:t>
      </w:r>
      <w:r>
        <w:rPr>
          <w:rFonts w:ascii="Franklin Gothic Book" w:hAnsi="Franklin Gothic Book" w:cs="Franklin Gothic Book" w:eastAsia="Franklin Gothic Book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0" w:lineRule="exact"/>
        <w:ind w:left="4315" w:right="-20"/>
        <w:jc w:val="left"/>
        <w:rPr>
          <w:rFonts w:ascii="Calibri" w:hAnsi="Calibri" w:cs="Calibri" w:eastAsia="Calibri"/>
          <w:sz w:val="56"/>
          <w:szCs w:val="56"/>
        </w:rPr>
      </w:pPr>
      <w:rPr/>
      <w:hyperlink r:id="rId231">
        <w:r>
          <w:rPr>
            <w:rFonts w:ascii="Calibri" w:hAnsi="Calibri" w:cs="Calibri" w:eastAsia="Calibri"/>
            <w:sz w:val="56"/>
            <w:szCs w:val="56"/>
            <w:color w:val="FFFFFF"/>
            <w:spacing w:val="0"/>
            <w:w w:val="100"/>
            <w:b/>
            <w:bCs/>
            <w:position w:val="2"/>
          </w:rPr>
          <w:t>30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-2"/>
            <w:w w:val="100"/>
            <w:b/>
            <w:bCs/>
            <w:position w:val="2"/>
          </w:rPr>
          <w:t> 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0"/>
            <w:w w:val="100"/>
            <w:b/>
            <w:bCs/>
            <w:position w:val="2"/>
          </w:rPr>
          <w:t>D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-9"/>
            <w:w w:val="100"/>
            <w:b/>
            <w:bCs/>
            <w:position w:val="2"/>
          </w:rPr>
          <w:t>a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0"/>
            <w:w w:val="100"/>
            <w:b/>
            <w:bCs/>
            <w:position w:val="2"/>
          </w:rPr>
          <w:t>y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-7"/>
            <w:w w:val="100"/>
            <w:b/>
            <w:bCs/>
            <w:position w:val="2"/>
          </w:rPr>
          <w:t> 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0"/>
            <w:w w:val="100"/>
            <w:b/>
            <w:bCs/>
            <w:position w:val="2"/>
          </w:rPr>
          <w:t>F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-6"/>
            <w:w w:val="100"/>
            <w:b/>
            <w:bCs/>
            <w:position w:val="2"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0"/>
            <w:w w:val="100"/>
            <w:b/>
            <w:bCs/>
            <w:position w:val="2"/>
          </w:rPr>
          <w:t>ee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-7"/>
            <w:w w:val="100"/>
            <w:b/>
            <w:bCs/>
            <w:position w:val="2"/>
          </w:rPr>
          <w:t> 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-30"/>
            <w:w w:val="100"/>
            <w:b/>
            <w:bCs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FFFFFF"/>
            <w:spacing w:val="0"/>
            <w:w w:val="100"/>
            <w:b/>
            <w:bCs/>
            <w:position w:val="2"/>
          </w:rPr>
          <w:t>rial</w:t>
        </w:r>
        <w:r>
          <w:rPr>
            <w:rFonts w:ascii="Calibri" w:hAnsi="Calibri" w:cs="Calibri" w:eastAsia="Calibri"/>
            <w:sz w:val="56"/>
            <w:szCs w:val="56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473" w:lineRule="exact"/>
        <w:ind w:left="4276" w:right="-20"/>
        <w:jc w:val="left"/>
        <w:rPr>
          <w:rFonts w:ascii="Calibri" w:hAnsi="Calibri" w:cs="Calibri" w:eastAsia="Calibri"/>
          <w:sz w:val="40"/>
          <w:szCs w:val="40"/>
        </w:rPr>
      </w:pPr>
      <w:rPr/>
      <w:hyperlink r:id="rId232">
        <w:r>
          <w:rPr>
            <w:rFonts w:ascii="Calibri" w:hAnsi="Calibri" w:cs="Calibri" w:eastAsia="Calibri"/>
            <w:sz w:val="40"/>
            <w:szCs w:val="40"/>
            <w:color w:val="FFFFFF"/>
            <w:spacing w:val="0"/>
            <w:w w:val="100"/>
            <w:position w:val="1"/>
          </w:rPr>
          <w:t>G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-3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0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3"/>
            <w:w w:val="100"/>
            <w:position w:val="1"/>
          </w:rPr>
          <w:t> 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-6"/>
            <w:w w:val="100"/>
            <w:position w:val="1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-5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0"/>
            <w:w w:val="100"/>
            <w:position w:val="1"/>
          </w:rPr>
          <w:t>ar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-5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0"/>
            <w:w w:val="100"/>
            <w:position w:val="1"/>
          </w:rPr>
          <w:t>ed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5"/>
            <w:w w:val="100"/>
            <w:position w:val="1"/>
          </w:rPr>
          <w:t> 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0"/>
            <w:w w:val="100"/>
            <w:position w:val="1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-2"/>
            <w:w w:val="100"/>
            <w:position w:val="1"/>
          </w:rPr>
          <w:t>o</w:t>
        </w:r>
        <w:r>
          <w:rPr>
            <w:rFonts w:ascii="Calibri" w:hAnsi="Calibri" w:cs="Calibri" w:eastAsia="Calibri"/>
            <w:sz w:val="40"/>
            <w:szCs w:val="40"/>
            <w:color w:val="FFFFFF"/>
            <w:spacing w:val="0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  <w:position w:val="0"/>
          </w:rPr>
        </w:r>
      </w:hyperlink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9" w:lineRule="exact"/>
        <w:ind w:left="445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pict>
          <v:group style="position:absolute;margin-left:.000003pt;margin-top:-274.299988pt;width:719.999994pt;height:268.24pt;mso-position-horizontal-relative:page;mso-position-vertical-relative:paragraph;z-index:-2545" coordorigin="0,-5486" coordsize="14400,5365">
            <v:shape style="position:absolute;left:7776;top:-5210;width:6624;height:3876" type="#_x0000_t75">
              <v:imagedata r:id="rId233" o:title=""/>
            </v:shape>
            <v:shape style="position:absolute;left:0;top:-5205;width:6226;height:3866" type="#_x0000_t75">
              <v:imagedata r:id="rId234" o:title=""/>
            </v:shape>
            <v:shape style="position:absolute;left:3689;top:-5486;width:6482;height:4301" type="#_x0000_t75">
              <v:imagedata r:id="rId235" o:title=""/>
            </v:shape>
            <v:shape style="position:absolute;left:3956;top:-5229;width:5946;height:3786" type="#_x0000_t75">
              <v:imagedata r:id="rId236" o:title=""/>
            </v:shape>
            <v:group style="position:absolute;left:3949;top:-5237;width:5961;height:3801" coordorigin="3949,-5237" coordsize="5961,3801">
              <v:shape style="position:absolute;left:3949;top:-5237;width:5961;height:3801" coordorigin="3949,-5237" coordsize="5961,3801" path="m3949,-1435l9910,-1435,9910,-5237,3949,-5237,3949,-1435xe" filled="f" stroked="t" strokeweight=".75pt" strokecolor="#7E7E7E">
                <v:path arrowok="t"/>
              </v:shape>
              <v:shape style="position:absolute;left:4107;top:-1701;width:5733;height:1560" type="#_x0000_t75">
                <v:imagedata r:id="rId237" o:title=""/>
              </v:shape>
            </v:group>
            <v:group style="position:absolute;left:4107;top:-1701;width:5733;height:1560" coordorigin="4107,-1701" coordsize="5733,1560">
              <v:shape style="position:absolute;left:4107;top:-1701;width:5733;height:1560" coordorigin="4107,-1701" coordsize="5733,1560" path="m4107,-1441l4116,-1509,4141,-1570,4180,-1622,4231,-1663,4291,-1690,4358,-1701,9580,-1701,9603,-1700,9669,-1686,9727,-1655,9776,-1612,9812,-1558,9834,-1496,9840,-401,9839,-378,9824,-312,9794,-254,9751,-205,9697,-169,9634,-147,4367,-141,4344,-142,4278,-157,4220,-187,4171,-230,4135,-284,4113,-347,4107,-1441xe" filled="f" stroked="t" strokeweight="2pt" strokecolor="#E36C09">
                <v:path arrowok="t"/>
              </v:shape>
            </v:group>
            <v:group style="position:absolute;left:8764;top:-1297;width:827;height:796" coordorigin="8764,-1297" coordsize="827,796">
              <v:shape style="position:absolute;left:8764;top:-1297;width:827;height:796" coordorigin="8764,-1297" coordsize="827,796" path="m9177,-1297l9110,-1292,9047,-1277,8987,-1253,8933,-1221,8885,-1181,8844,-1134,8810,-1082,8785,-1025,8769,-964,8764,-899,8765,-867,8776,-804,8796,-744,8826,-690,8863,-640,8908,-597,8959,-561,9016,-532,9078,-513,9143,-503,9177,-501,9211,-503,9277,-513,9338,-532,9395,-561,9446,-597,9491,-640,9529,-690,9558,-744,9579,-804,9589,-867,9591,-899,9589,-932,9579,-995,9558,-1054,9529,-1109,9491,-1158,9446,-1202,9395,-1238,9338,-1266,9277,-1286,9211,-1296,9177,-1297e" filled="t" fillcolor="#F1F1F1" stroked="f">
                <v:path arrowok="t"/>
                <v:fill/>
              </v:shape>
            </v:group>
            <v:group style="position:absolute;left:8764;top:-1297;width:827;height:796" coordorigin="8764,-1297" coordsize="827,796">
              <v:shape style="position:absolute;left:8764;top:-1297;width:827;height:796" coordorigin="8764,-1297" coordsize="827,796" path="m8764,-899l8769,-964,8785,-1025,8810,-1082,8844,-1134,8885,-1181,8933,-1221,8987,-1253,9047,-1277,9110,-1292,9177,-1297,9211,-1296,9277,-1286,9338,-1266,9395,-1238,9446,-1202,9491,-1158,9529,-1109,9558,-1054,9579,-995,9589,-932,9591,-899,9589,-867,9579,-804,9558,-744,9529,-690,9491,-640,9446,-597,9395,-561,9338,-532,9277,-513,9211,-503,9177,-501,9143,-503,9078,-513,9016,-532,8959,-561,8908,-597,8863,-640,8826,-690,8796,-744,8776,-804,8765,-867,8764,-899xe" filled="f" stroked="t" strokeweight="2pt" strokecolor="#FFFFFF">
                <v:path arrowok="t"/>
              </v:shape>
            </v:group>
            <v:group style="position:absolute;left:9094;top:-1163;width:270;height:527" coordorigin="9094,-1163" coordsize="270,527">
              <v:shape style="position:absolute;left:9094;top:-1163;width:270;height:527" coordorigin="9094,-1163" coordsize="270,527" path="m9094,-1163l9107,-636,9364,-896,9094,-1163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2"/>
          <w:szCs w:val="32"/>
          <w:color w:val="585858"/>
          <w:spacing w:val="0"/>
          <w:w w:val="100"/>
        </w:rPr>
        <w:t>or</w:t>
      </w:r>
      <w:r>
        <w:rPr>
          <w:rFonts w:ascii="Calibri" w:hAnsi="Calibri" w:cs="Calibri" w:eastAsia="Calibri"/>
          <w:sz w:val="32"/>
          <w:szCs w:val="32"/>
          <w:color w:val="585858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585858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585858"/>
          <w:spacing w:val="-1"/>
          <w:w w:val="100"/>
        </w:rPr>
        <w:t>c</w:t>
      </w:r>
      <w:r>
        <w:rPr>
          <w:rFonts w:ascii="Calibri" w:hAnsi="Calibri" w:cs="Calibri" w:eastAsia="Calibri"/>
          <w:sz w:val="32"/>
          <w:szCs w:val="32"/>
          <w:color w:val="585858"/>
          <w:spacing w:val="0"/>
          <w:w w:val="100"/>
        </w:rPr>
        <w:t>ei</w:t>
      </w:r>
      <w:r>
        <w:rPr>
          <w:rFonts w:ascii="Calibri" w:hAnsi="Calibri" w:cs="Calibri" w:eastAsia="Calibri"/>
          <w:sz w:val="32"/>
          <w:szCs w:val="32"/>
          <w:color w:val="585858"/>
          <w:spacing w:val="-2"/>
          <w:w w:val="100"/>
        </w:rPr>
        <w:t>v</w:t>
      </w:r>
      <w:r>
        <w:rPr>
          <w:rFonts w:ascii="Calibri" w:hAnsi="Calibri" w:cs="Calibri" w:eastAsia="Calibri"/>
          <w:sz w:val="32"/>
          <w:szCs w:val="32"/>
          <w:color w:val="585858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585858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585858"/>
          <w:spacing w:val="0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585858"/>
          <w:spacing w:val="-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91C4"/>
          <w:spacing w:val="-71"/>
          <w:w w:val="100"/>
        </w:rPr>
        <w:t> </w:t>
      </w:r>
      <w:hyperlink r:id="rId238"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F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6"/>
            <w:w w:val="100"/>
            <w:u w:val="thick" w:color="0091C4"/>
          </w:rPr>
          <w:t>r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6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ee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 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13"/>
            <w:w w:val="100"/>
            <w:u w:val="thick" w:color="0091C4"/>
          </w:rPr>
          <w:t>W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13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e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3"/>
            <w:w w:val="100"/>
            <w:u w:val="thick" w:color="0091C4"/>
          </w:rPr>
          <w:t>b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3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s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1"/>
            <w:w w:val="100"/>
            <w:u w:val="thick" w:color="0091C4"/>
          </w:rPr>
          <w:t>i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1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-1"/>
            <w:w w:val="100"/>
            <w:u w:val="thick" w:color="0091C4"/>
          </w:rPr>
          <w:t>t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1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e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10"/>
            <w:w w:val="100"/>
            <w:u w:val="thick" w:color="0091C4"/>
          </w:rPr>
          <w:t> 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7"/>
            <w:w w:val="100"/>
            <w:u w:val="thick" w:color="0091C4"/>
          </w:rPr>
          <w:t>E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7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-5"/>
            <w:w w:val="100"/>
            <w:u w:val="thick" w:color="0091C4"/>
          </w:rPr>
          <w:t>v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5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a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1"/>
            <w:w w:val="100"/>
            <w:u w:val="thick" w:color="0091C4"/>
          </w:rPr>
          <w:t>l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1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u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1"/>
            <w:w w:val="100"/>
            <w:u w:val="thick" w:color="0091C4"/>
          </w:rPr>
          <w:t>a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-1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1"/>
            <w:w w:val="100"/>
            <w:u w:val="thick" w:color="0091C4"/>
          </w:rPr>
          <w:t>t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1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1"/>
            <w:w w:val="100"/>
            <w:u w:val="thick" w:color="0091C4"/>
          </w:rPr>
          <w:t>i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1"/>
            <w:w w:val="100"/>
            <w:u w:val="thick" w:color="0091C4"/>
          </w:rPr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  <w:u w:val="thick" w:color="0091C4"/>
          </w:rPr>
          <w:t>on</w:t>
        </w:r>
        <w:r>
          <w:rPr>
            <w:rFonts w:ascii="Calibri" w:hAnsi="Calibri" w:cs="Calibri" w:eastAsia="Calibri"/>
            <w:sz w:val="32"/>
            <w:szCs w:val="32"/>
            <w:color w:val="0091C4"/>
            <w:spacing w:val="0"/>
            <w:w w:val="100"/>
          </w:rPr>
        </w:r>
        <w:r>
          <w:rPr>
            <w:rFonts w:ascii="Calibri" w:hAnsi="Calibri" w:cs="Calibri" w:eastAsia="Calibri"/>
            <w:sz w:val="32"/>
            <w:szCs w:val="32"/>
            <w:color w:val="000000"/>
            <w:spacing w:val="0"/>
            <w:w w:val="100"/>
          </w:rPr>
        </w:r>
      </w:hyperlink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5" w:after="0" w:line="240" w:lineRule="auto"/>
        <w:ind w:right="2968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  <w:b/>
          <w:bCs/>
        </w:rPr>
        <w:t>Ima</w:t>
      </w:r>
      <w:r>
        <w:rPr>
          <w:rFonts w:ascii="Arial" w:hAnsi="Arial" w:cs="Arial" w:eastAsia="Arial"/>
          <w:sz w:val="19"/>
          <w:szCs w:val="19"/>
          <w:color w:val="585858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9"/>
          <w:szCs w:val="19"/>
          <w:color w:val="585858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99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585858"/>
          <w:spacing w:val="1"/>
          <w:w w:val="99"/>
          <w:b/>
          <w:bCs/>
        </w:rPr>
        <w:t>r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99"/>
          <w:b/>
          <w:bCs/>
        </w:rPr>
        <w:t>edi</w:t>
      </w:r>
      <w:r>
        <w:rPr>
          <w:rFonts w:ascii="Arial" w:hAnsi="Arial" w:cs="Arial" w:eastAsia="Arial"/>
          <w:sz w:val="19"/>
          <w:szCs w:val="19"/>
          <w:color w:val="585858"/>
          <w:spacing w:val="-1"/>
          <w:w w:val="99"/>
          <w:b/>
          <w:bCs/>
        </w:rPr>
        <w:t>t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99"/>
          <w:b/>
          <w:bCs/>
        </w:rPr>
        <w:t>s: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6" w:after="0" w:line="240" w:lineRule="auto"/>
        <w:ind w:right="229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1"/>
          <w:szCs w:val="2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21"/>
          <w:szCs w:val="21"/>
          <w:color w:val="F57016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1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19"/>
          <w:szCs w:val="19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8:</w:t>
      </w:r>
      <w:r>
        <w:rPr>
          <w:rFonts w:ascii="Arial" w:hAnsi="Arial" w:cs="Arial" w:eastAsia="Arial"/>
          <w:sz w:val="19"/>
          <w:szCs w:val="19"/>
          <w:color w:val="585858"/>
          <w:spacing w:val="-2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91C4"/>
          <w:spacing w:val="-2"/>
          <w:w w:val="100"/>
        </w:rPr>
      </w:r>
      <w:hyperlink r:id="rId239"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http://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w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ww.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  <w:t>m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  <w:t>m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g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s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ea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r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c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h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  <w:t>m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a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r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k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et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i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ng.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c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om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</w:rPr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2" w:after="0" w:line="240" w:lineRule="auto"/>
        <w:ind w:right="63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1"/>
          <w:szCs w:val="2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21"/>
          <w:szCs w:val="21"/>
          <w:color w:val="F57016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1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19"/>
          <w:szCs w:val="19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10:</w:t>
      </w:r>
      <w:r>
        <w:rPr>
          <w:rFonts w:ascii="Arial" w:hAnsi="Arial" w:cs="Arial" w:eastAsia="Arial"/>
          <w:sz w:val="19"/>
          <w:szCs w:val="19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91C4"/>
          <w:spacing w:val="-3"/>
          <w:w w:val="100"/>
        </w:rPr>
      </w:r>
      <w:hyperlink r:id="rId240"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http://internet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  <w:t>m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a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r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k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et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i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ng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  <w:t>h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e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l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pf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  <w:t>o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r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y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ou.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c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om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</w:rPr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2" w:after="0" w:line="240" w:lineRule="auto"/>
        <w:ind w:right="449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1"/>
          <w:szCs w:val="2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21"/>
          <w:szCs w:val="21"/>
          <w:color w:val="F57016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1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19"/>
          <w:szCs w:val="19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14:</w:t>
      </w:r>
      <w:r>
        <w:rPr>
          <w:rFonts w:ascii="Arial" w:hAnsi="Arial" w:cs="Arial" w:eastAsia="Arial"/>
          <w:sz w:val="19"/>
          <w:szCs w:val="19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91C4"/>
          <w:spacing w:val="-3"/>
          <w:w w:val="100"/>
        </w:rPr>
      </w:r>
      <w:hyperlink r:id="rId241"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http://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w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ww.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s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ea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r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c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heng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i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ne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l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a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  <w:t>n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d.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c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om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</w:rPr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2" w:after="0" w:line="240" w:lineRule="auto"/>
        <w:ind w:right="108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1"/>
          <w:szCs w:val="2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21"/>
          <w:szCs w:val="21"/>
          <w:color w:val="F57016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1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19"/>
          <w:szCs w:val="19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16:</w:t>
      </w:r>
      <w:r>
        <w:rPr>
          <w:rFonts w:ascii="Arial" w:hAnsi="Arial" w:cs="Arial" w:eastAsia="Arial"/>
          <w:sz w:val="19"/>
          <w:szCs w:val="19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91C4"/>
          <w:spacing w:val="-3"/>
          <w:w w:val="100"/>
        </w:rPr>
      </w:r>
      <w:hyperlink r:id="rId242"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http://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w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ww.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d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i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v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</w:hyperlink>
      <w:hyperlink r:id="rId243"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  <w:t>-</w:t>
        </w:r>
        <w:r>
          <w:rPr>
            <w:rFonts w:ascii="Arial" w:hAnsi="Arial" w:cs="Arial" w:eastAsia="Arial"/>
            <w:sz w:val="19"/>
            <w:szCs w:val="19"/>
            <w:color w:val="0091C4"/>
            <w:spacing w:val="-1"/>
            <w:w w:val="99"/>
            <w:u w:val="single" w:color="0091C4"/>
          </w:rPr>
        </w:r>
      </w:hyperlink>
      <w:hyperlink r:id="rId244"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de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s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i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gn.</w:t>
        </w:r>
        <w:r>
          <w:rPr>
            <w:rFonts w:ascii="Arial" w:hAnsi="Arial" w:cs="Arial" w:eastAsia="Arial"/>
            <w:sz w:val="19"/>
            <w:szCs w:val="19"/>
            <w:color w:val="0091C4"/>
            <w:spacing w:val="2"/>
            <w:w w:val="99"/>
            <w:u w:val="single" w:color="0091C4"/>
          </w:rPr>
          <w:t>c</w:t>
        </w:r>
        <w:r>
          <w:rPr>
            <w:rFonts w:ascii="Arial" w:hAnsi="Arial" w:cs="Arial" w:eastAsia="Arial"/>
            <w:sz w:val="19"/>
            <w:szCs w:val="19"/>
            <w:color w:val="0091C4"/>
            <w:spacing w:val="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om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</w:rPr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2" w:after="0" w:line="240" w:lineRule="auto"/>
        <w:ind w:right="127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21"/>
          <w:szCs w:val="21"/>
          <w:color w:val="F57016"/>
          <w:spacing w:val="0"/>
          <w:w w:val="100"/>
        </w:rPr>
        <w:t>•</w:t>
      </w:r>
      <w:r>
        <w:rPr>
          <w:rFonts w:ascii="Arial" w:hAnsi="Arial" w:cs="Arial" w:eastAsia="Arial"/>
          <w:sz w:val="21"/>
          <w:szCs w:val="21"/>
          <w:color w:val="F57016"/>
          <w:spacing w:val="4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1"/>
          <w:w w:val="100"/>
        </w:rPr>
        <w:t>P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age</w:t>
      </w:r>
      <w:r>
        <w:rPr>
          <w:rFonts w:ascii="Arial" w:hAnsi="Arial" w:cs="Arial" w:eastAsia="Arial"/>
          <w:sz w:val="19"/>
          <w:szCs w:val="19"/>
          <w:color w:val="585858"/>
          <w:spacing w:val="-6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85858"/>
          <w:spacing w:val="0"/>
          <w:w w:val="100"/>
        </w:rPr>
        <w:t>24:</w:t>
      </w:r>
      <w:r>
        <w:rPr>
          <w:rFonts w:ascii="Arial" w:hAnsi="Arial" w:cs="Arial" w:eastAsia="Arial"/>
          <w:sz w:val="19"/>
          <w:szCs w:val="19"/>
          <w:color w:val="585858"/>
          <w:spacing w:val="-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0091C4"/>
          <w:spacing w:val="-3"/>
          <w:w w:val="100"/>
        </w:rPr>
      </w:r>
      <w:hyperlink r:id="rId245"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http://2.bp.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b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l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og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s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p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  <w:t>o</w:t>
        </w:r>
        <w:r>
          <w:rPr>
            <w:rFonts w:ascii="Arial" w:hAnsi="Arial" w:cs="Arial" w:eastAsia="Arial"/>
            <w:sz w:val="19"/>
            <w:szCs w:val="19"/>
            <w:color w:val="0091C4"/>
            <w:spacing w:val="-2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t.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  <w:t>c</w:t>
        </w:r>
        <w:r>
          <w:rPr>
            <w:rFonts w:ascii="Arial" w:hAnsi="Arial" w:cs="Arial" w:eastAsia="Arial"/>
            <w:sz w:val="19"/>
            <w:szCs w:val="19"/>
            <w:color w:val="0091C4"/>
            <w:spacing w:val="1"/>
            <w:w w:val="99"/>
            <w:u w:val="single" w:color="0091C4"/>
          </w:rPr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  <w:u w:val="single" w:color="0091C4"/>
          </w:rPr>
          <w:t>om</w:t>
        </w:r>
        <w:r>
          <w:rPr>
            <w:rFonts w:ascii="Arial" w:hAnsi="Arial" w:cs="Arial" w:eastAsia="Arial"/>
            <w:sz w:val="19"/>
            <w:szCs w:val="19"/>
            <w:color w:val="0091C4"/>
            <w:spacing w:val="0"/>
            <w:w w:val="99"/>
          </w:rPr>
        </w:r>
        <w:r>
          <w:rPr>
            <w:rFonts w:ascii="Arial" w:hAnsi="Arial" w:cs="Arial" w:eastAsia="Arial"/>
            <w:sz w:val="19"/>
            <w:szCs w:val="19"/>
            <w:color w:val="000000"/>
            <w:spacing w:val="0"/>
            <w:w w:val="100"/>
          </w:rPr>
        </w:r>
      </w:hyperlink>
    </w:p>
    <w:sectPr>
      <w:pgMar w:header="0" w:footer="174" w:top="760" w:bottom="360" w:left="140" w:right="0"/>
      <w:headerReference w:type="default" r:id="rId229"/>
      <w:footerReference w:type="default" r:id="rId230"/>
      <w:pgSz w:w="14400" w:h="1080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Franklin Gothic Book">
    <w:charset w:val="0"/>
    <w:family w:val="swiss"/>
    <w:pitch w:val="variable"/>
  </w:font>
  <w:font w:name="Calibri">
    <w:charset w:val="0"/>
    <w:family w:val="swiss"/>
    <w:pitch w:val="variable"/>
  </w:font>
  <w:font w:name="Courier New"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6.275299pt;width:78pt;height:28.886pt;mso-position-horizontal-relative:page;mso-position-vertical-relative:page;z-index:-263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1.599976pt;margin-top:515.483765pt;width:10.46944pt;height:13.04pt;mso-position-horizontal-relative:page;mso-position-vertical-relative:page;z-index:-2632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631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7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6.119995pt;margin-top:515.483765pt;width:14.969482pt;height:13.04pt;mso-position-horizontal-relative:page;mso-position-vertical-relative:page;z-index:-2573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t>27</w:t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72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68" type="#_x0000_t75">
          <v:imagedata r:id="rId1" o:title=""/>
        </v:shape>
      </w:pict>
    </w:r>
    <w:r>
      <w:rPr/>
      <w:pict>
        <v:group style="position:absolute;margin-left:480.570007pt;margin-top:425.950012pt;width:211.0pt;height:78.55pt;mso-position-horizontal-relative:page;mso-position-vertical-relative:page;z-index:-2567" coordorigin="9611,8519" coordsize="4220,1571">
          <v:group style="position:absolute;left:9621;top:8529;width:4200;height:1551" coordorigin="9621,8529" coordsize="4200,1551">
            <v:shape style="position:absolute;left:9621;top:8529;width:4200;height:1551" coordorigin="9621,8529" coordsize="4200,1551" path="m9621,10080l13821,10080,13821,8529,9621,8529,9621,10080e" filled="t" fillcolor="#F1F1F1" stroked="f">
              <v:path arrowok="t"/>
              <v:fill/>
            </v:shape>
          </v:group>
          <v:group style="position:absolute;left:9621;top:8529;width:4200;height:1551" coordorigin="9621,8529" coordsize="4200,1551">
            <v:shape style="position:absolute;left:9621;top:8529;width:4200;height:1551" coordorigin="9621,8529" coordsize="4200,1551" path="m9621,10080l13821,10080,13821,8529,9621,8529,9621,10080xe" filled="f" stroked="t" strokeweight=".75pt" strokecolor="#BEBEBE">
              <v:path arrowok="t"/>
            </v:shape>
            <v:shape style="position:absolute;left:9861;top:8549;width:696;height:750" type="#_x0000_t75">
              <v:imagedata r:id="rId2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49988pt;margin-top:464.10199pt;width:175.716928pt;height:32.840pt;mso-position-horizontal-relative:page;mso-position-vertical-relative:page;z-index:-2566" type="#_x0000_t202" filled="f" stroked="f">
          <v:textbox inset="0,0,0,0">
            <w:txbxContent>
              <w:p>
                <w:pPr>
                  <w:spacing w:before="0" w:after="0" w:line="306" w:lineRule="exact"/>
                  <w:ind w:left="20" w:right="-62"/>
                  <w:jc w:val="left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color w:val="0091C4"/>
                    <w:b/>
                    <w:bCs/>
                    <w:position w:val="1"/>
                  </w:rPr>
                </w:r>
                <w:hyperlink r:id="rId3"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5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2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2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8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3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7"/>
                      <w:w w:val="100"/>
                      <w:b/>
                      <w:bCs/>
                      <w:u w:val="thick" w:color="0091C4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7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io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hyperlink>
              </w:p>
              <w:p>
                <w:pPr>
                  <w:spacing w:before="0" w:after="0" w:line="336" w:lineRule="exact"/>
                  <w:ind w:left="20" w:right="-20"/>
                  <w:jc w:val="left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color w:val="0091C4"/>
                    <w:b/>
                    <w:bCs/>
                    <w:position w:val="1"/>
                  </w:rPr>
                </w:r>
                <w:hyperlink r:id="rId4"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5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2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2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1"/>
                      <w:w w:val="100"/>
                      <w:b/>
                      <w:bCs/>
                      <w:u w:val="thick" w:color="0091C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4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4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hyperlink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32pt;margin-top:470.719177pt;width:247.994852pt;height:16.04pt;mso-position-horizontal-relative:page;mso-position-vertical-relative:page;z-index:-2565" type="#_x0000_t202" filled="f" stroked="f">
          <v:textbox inset="0,0,0,0">
            <w:txbxContent>
              <w:p>
                <w:pPr>
                  <w:spacing w:before="0" w:after="0" w:line="307" w:lineRule="exact"/>
                  <w:ind w:left="20" w:right="-62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in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ead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“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his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is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how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-4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help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-4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ou…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1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”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6.119995pt;margin-top:515.483765pt;width:14.969482pt;height:13.04pt;mso-position-horizontal-relative:page;mso-position-vertical-relative:page;z-index:-2564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t>28</w:t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63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59" type="#_x0000_t75">
          <v:imagedata r:id="rId1" o:title=""/>
        </v:shape>
      </w:pict>
    </w:r>
    <w:r>
      <w:rPr/>
      <w:pict>
        <v:group style="position:absolute;margin-left:480.570007pt;margin-top:425.950012pt;width:211.0pt;height:78.55pt;mso-position-horizontal-relative:page;mso-position-vertical-relative:page;z-index:-2558" coordorigin="9611,8519" coordsize="4220,1571">
          <v:group style="position:absolute;left:9621;top:8529;width:4200;height:1551" coordorigin="9621,8529" coordsize="4200,1551">
            <v:shape style="position:absolute;left:9621;top:8529;width:4200;height:1551" coordorigin="9621,8529" coordsize="4200,1551" path="m9621,10080l13821,10080,13821,8529,9621,8529,9621,10080e" filled="t" fillcolor="#F1F1F1" stroked="f">
              <v:path arrowok="t"/>
              <v:fill/>
            </v:shape>
          </v:group>
          <v:group style="position:absolute;left:9621;top:8529;width:4200;height:1551" coordorigin="9621,8529" coordsize="4200,1551">
            <v:shape style="position:absolute;left:9621;top:8529;width:4200;height:1551" coordorigin="9621,8529" coordsize="4200,1551" path="m9621,10080l13821,10080,13821,8529,9621,8529,9621,10080xe" filled="f" stroked="t" strokeweight=".75pt" strokecolor="#BEBEBE">
              <v:path arrowok="t"/>
            </v:shape>
            <v:shape style="position:absolute;left:9861;top:8549;width:696;height:750" type="#_x0000_t75">
              <v:imagedata r:id="rId2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6.959999pt;margin-top:460.519196pt;width:74.432363pt;height:16.04pt;mso-position-horizontal-relative:page;mso-position-vertical-relative:page;z-index:-2557" type="#_x0000_t202" filled="f" stroked="f">
          <v:textbox inset="0,0,0,0">
            <w:txbxContent>
              <w:p>
                <w:pPr>
                  <w:spacing w:before="0" w:after="0" w:line="307" w:lineRule="exact"/>
                  <w:ind w:left="20" w:right="-62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bad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eeling.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549988pt;margin-top:464.10199pt;width:175.716928pt;height:32.840pt;mso-position-horizontal-relative:page;mso-position-vertical-relative:page;z-index:-2556" type="#_x0000_t202" filled="f" stroked="f">
          <v:textbox inset="0,0,0,0">
            <w:txbxContent>
              <w:p>
                <w:pPr>
                  <w:spacing w:before="0" w:after="0" w:line="306" w:lineRule="exact"/>
                  <w:ind w:left="20" w:right="-62"/>
                  <w:jc w:val="left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color w:val="0091C4"/>
                    <w:b/>
                    <w:bCs/>
                    <w:position w:val="1"/>
                  </w:rPr>
                </w:r>
                <w:hyperlink r:id="rId3"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The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5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eme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2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2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8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of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3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7"/>
                      <w:w w:val="100"/>
                      <w:b/>
                      <w:bCs/>
                      <w:u w:val="thick" w:color="0091C4"/>
                      <w:position w:val="1"/>
                    </w:rPr>
                    <w:t>x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7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ce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io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al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hyperlink>
              </w:p>
              <w:p>
                <w:pPr>
                  <w:spacing w:before="0" w:after="0" w:line="336" w:lineRule="exact"/>
                  <w:ind w:left="20" w:right="-20"/>
                  <w:jc w:val="left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color w:val="0091C4"/>
                    <w:b/>
                    <w:bCs/>
                    <w:position w:val="1"/>
                  </w:rPr>
                </w:r>
                <w:hyperlink r:id="rId4"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B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u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5"/>
                      <w:w w:val="100"/>
                      <w:b/>
                      <w:bCs/>
                      <w:u w:val="thick" w:color="0091C4"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Co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2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2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1"/>
                      <w:w w:val="100"/>
                      <w:b/>
                      <w:bCs/>
                      <w:u w:val="thick" w:color="0091C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1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4"/>
                      <w:w w:val="100"/>
                      <w:b/>
                      <w:bCs/>
                      <w:u w:val="thick" w:color="0091C4"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-4"/>
                      <w:w w:val="100"/>
                      <w:b/>
                      <w:bCs/>
                      <w:u w:val="thick" w:color="0091C4"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u w:val="thick" w:color="0091C4"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91C4"/>
                      <w:spacing w:val="0"/>
                      <w:w w:val="100"/>
                      <w:b/>
                      <w:bCs/>
                      <w:position w:val="1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hyperlink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6.119995pt;margin-top:515.483765pt;width:14.969482pt;height:13.04pt;mso-position-horizontal-relative:page;mso-position-vertical-relative:page;z-index:-2555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t>29</w:t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54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5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552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51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3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538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37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533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FFFFFF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FFFFF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32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2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527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26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1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6.119995pt;margin-top:515.483765pt;width:14.969482pt;height:13.04pt;mso-position-horizontal-relative:page;mso-position-vertical-relative:page;z-index:-2513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t>53</w:t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12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719.9961pt;height:539.999878pt;mso-position-horizontal-relative:page;mso-position-vertical-relative:page;z-index:-2630" coordorigin="0,0" coordsize="14400,10800">
          <v:shape style="position:absolute;left:0;top:0;width:14400;height:10800" coordorigin="0,0" coordsize="14400,10800" path="m14400,10800l14400,0,0,0,0,10800,14400,10800e" filled="t" fillcolor="#252F36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1.599976pt;margin-top:515.483765pt;width:10.46944pt;height:13.04pt;mso-position-horizontal-relative:page;mso-position-vertical-relative:page;z-index:-2629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FFFFFF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FFFFF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628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62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623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622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610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FFFFFF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FFFFF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609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606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528pt;margin-top:489.727173pt;width:5.90312pt;height:16.04pt;mso-position-horizontal-relative:page;mso-position-vertical-relative:page;z-index:-2605" type="#_x0000_t202" filled="f" stroked="f">
          <v:textbox inset="0,0,0,0">
            <w:txbxContent>
              <w:p>
                <w:pPr>
                  <w:spacing w:before="0" w:after="0" w:line="307" w:lineRule="exact"/>
                  <w:ind w:left="20" w:right="-62"/>
                  <w:jc w:val="left"/>
                  <w:rPr>
                    <w:rFonts w:ascii="Arial" w:hAnsi="Arial" w:cs="Arial" w:eastAsia="Arial"/>
                    <w:sz w:val="28"/>
                    <w:szCs w:val="28"/>
                  </w:rPr>
                </w:pPr>
                <w:rPr/>
                <w:r>
                  <w:rPr>
                    <w:rFonts w:ascii="Arial" w:hAnsi="Arial" w:cs="Arial" w:eastAsia="Arial"/>
                    <w:sz w:val="28"/>
                    <w:szCs w:val="28"/>
                    <w:color w:val="585858"/>
                    <w:spacing w:val="0"/>
                    <w:w w:val="100"/>
                  </w:rPr>
                  <w:t>.</w:t>
                </w:r>
                <w:r>
                  <w:rPr>
                    <w:rFonts w:ascii="Arial" w:hAnsi="Arial" w:cs="Arial" w:eastAsia="Arial"/>
                    <w:sz w:val="28"/>
                    <w:szCs w:val="2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604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603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9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6.119995pt;margin-top:515.483765pt;width:14.969482pt;height:13.04pt;mso-position-horizontal-relative:page;mso-position-vertical-relative:page;z-index:-2598" type="#_x0000_t202" filled="f" stroked="f">
          <v:textbox inset="0,0,0,0">
            <w:txbxContent>
              <w:p>
                <w:pPr>
                  <w:spacing w:before="0" w:after="0" w:line="246" w:lineRule="exact"/>
                  <w:ind w:left="20" w:right="-53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t>18</w:t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97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9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593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92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12.194pt;margin-top:505.113892pt;width:78pt;height:28.886pt;mso-position-horizontal-relative:page;mso-position-vertical-relative:page;z-index:-258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583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434343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82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5.119995pt;margin-top:515.483765pt;width:16.960081pt;height:13.04pt;mso-position-horizontal-relative:page;mso-position-vertical-relative:page;z-index:-2579" type="#_x0000_t202" filled="f" stroked="f">
          <v:textbox inset="0,0,0,0">
            <w:txbxContent>
              <w:p>
                <w:pPr>
                  <w:spacing w:before="0" w:after="0" w:line="246" w:lineRule="exact"/>
                  <w:ind w:left="40" w:right="-20"/>
                  <w:jc w:val="left"/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</w:rPr>
                </w:pPr>
                <w:rPr/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FFFFFF"/>
                  </w:rPr>
                </w:r>
                <w:r>
                  <w:rPr/>
                  <w:fldChar w:fldCharType="begin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FFFFFF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Franklin Gothic Book" w:hAnsi="Franklin Gothic Book" w:cs="Franklin Gothic Book" w:eastAsia="Franklin Gothic Book"/>
                    <w:sz w:val="22"/>
                    <w:szCs w:val="22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4.259995pt;margin-top:517.573975pt;width:291.536612pt;height:14.024pt;mso-position-horizontal-relative:page;mso-position-vertical-relative:page;z-index:-2578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9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3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7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5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2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4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Lin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-8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1"/>
                    <w:w w:val="100"/>
                    <w:u w:val="single" w:color="0091C4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u w:val="single" w:color="0091C4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91C4"/>
                    <w:spacing w:val="0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229.4846pt;height:19.326pt;mso-position-horizontal-relative:page;mso-position-vertical-relative:page;z-index:-2627" coordorigin="10,133" coordsize="4590,387">
          <v:group style="position:absolute;left:20;top:143;width:2020;height:367" coordorigin="20,143" coordsize="2020,367">
            <v:shape style="position:absolute;left:20;top:143;width:2020;height:367" coordorigin="20,143" coordsize="2020,367" path="m20,510l2040,510,2040,143,20,143,20,510e" filled="t" fillcolor="#F57016" stroked="f">
              <v:path arrowok="t"/>
              <v:fill/>
            </v:shape>
          </v:group>
          <v:group style="position:absolute;left:2070;top:143;width:2520;height:367" coordorigin="2070,143" coordsize="2520,367">
            <v:shape style="position:absolute;left:2070;top:143;width:2520;height:367" coordorigin="2070,143" coordsize="2520,367" path="m2070,510l4590,510,4590,143,2070,143,2070,510e" filled="t" fillcolor="#45545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777645pt;height:14pt;mso-position-horizontal-relative:page;mso-position-vertical-relative:page;z-index:-2626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e: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9.709999pt;margin-top:10.42pt;width:111.249365pt;height:14pt;mso-position-horizontal-relative:page;mso-position-vertical-relative:page;z-index:-2625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8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8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543645pt;height:14pt;mso-position-horizontal-relative:page;mso-position-vertical-relative:page;z-index:-2591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esign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139999pt;margin-top:10.42pt;width:36.544065pt;height:14pt;mso-position-horizontal-relative:page;mso-position-vertical-relative:page;z-index:-259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Ima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85.98760pt;height:19.326pt;mso-position-horizontal-relative:page;mso-position-vertical-relative:page;z-index:-2589" coordorigin="10,133" coordsize="3720,387">
          <v:group style="position:absolute;left:20;top:143;width:2078;height:367" coordorigin="20,143" coordsize="2078,367">
            <v:shape style="position:absolute;left:20;top:143;width:2078;height:367" coordorigin="20,143" coordsize="2078,367" path="m20,510l2098,510,2098,143,20,143,20,510e" filled="t" fillcolor="#F57016" stroked="f">
              <v:path arrowok="t"/>
              <v:fill/>
            </v:shape>
          </v:group>
          <v:group style="position:absolute;left:2138;top:143;width:1582;height:367" coordorigin="2138,143" coordsize="1582,367">
            <v:shape style="position:absolute;left:2138;top:143;width:1582;height:367" coordorigin="2138,143" coordsize="1582,367" path="m2138,510l3720,510,3720,143,2138,143,2138,510e" filled="t" fillcolor="#45545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543645pt;height:14pt;mso-position-horizontal-relative:page;mso-position-vertical-relative:page;z-index:-2588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esign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139999pt;margin-top:10.42pt;width:53.962722pt;height:14pt;mso-position-horizontal-relative:page;mso-position-vertical-relative:page;z-index:-2587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5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vi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5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543645pt;height:14pt;mso-position-horizontal-relative:page;mso-position-vertical-relative:page;z-index:-2586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esign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139999pt;margin-top:10.57pt;width:52.762722pt;height:14pt;mso-position-horizontal-relative:page;mso-position-vertical-relative:page;z-index:-2585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im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543645pt;height:14pt;mso-position-horizontal-relative:page;mso-position-vertical-relative:page;z-index:-2581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esign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139999pt;margin-top:10.42pt;width:61.287644pt;height:14pt;mso-position-horizontal-relative:page;mso-position-vertical-relative:page;z-index:-258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essi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36.291600pt;height:19.326pt;mso-position-horizontal-relative:page;mso-position-vertical-relative:page;z-index:-2577" coordorigin="10,133" coordsize="2726,387"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v:group style="position:absolute;left:1264;top:143;width:1462;height:367" coordorigin="1264,143" coordsize="1462,367">
            <v:shape style="position:absolute;left:1264;top:143;width:1462;height:367" coordorigin="1264,143" coordsize="1462,367" path="m1264,510l2726,510,2726,143,1264,143,1264,510e" filled="t" fillcolor="#45545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76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440002pt;margin-top:10.42pt;width:53.82444pt;height:14pt;mso-position-horizontal-relative:page;mso-position-vertical-relative:page;z-index:-2575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essagi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6404pt;margin-top:6.674pt;width:135.8416pt;height:19.326pt;mso-position-horizontal-relative:page;mso-position-vertical-relative:page;z-index:-2571" coordorigin="13,133" coordsize="2717,387">
          <v:group style="position:absolute;left:1258;top:143;width:1462;height:367" coordorigin="1258,143" coordsize="1462,367">
            <v:shape style="position:absolute;left:1258;top:143;width:1462;height:367" coordorigin="1258,143" coordsize="1462,367" path="m1258,510l2720,510,2720,143,1258,143,1258,510e" filled="t" fillcolor="#45545F" stroked="f">
              <v:path arrowok="t"/>
              <v:fill/>
            </v:shape>
          </v:group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7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103996pt;margin-top:10.42pt;width:40.946705pt;height:14pt;mso-position-horizontal-relative:page;mso-position-vertical-relative:page;z-index:-2569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6404pt;margin-top:6.674pt;width:135.8416pt;height:19.326pt;mso-position-horizontal-relative:page;mso-position-vertical-relative:page;z-index:-2562" coordorigin="13,133" coordsize="2717,387">
          <v:group style="position:absolute;left:1258;top:143;width:1462;height:367" coordorigin="1258,143" coordsize="1462,367">
            <v:shape style="position:absolute;left:1258;top:143;width:1462;height:367" coordorigin="1258,143" coordsize="1462,367" path="m1258,510l2720,510,2720,143,1258,143,1258,510e" filled="t" fillcolor="#45545F" stroked="f">
              <v:path arrowok="t"/>
              <v:fill/>
            </v:shape>
          </v:group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61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103996pt;margin-top:10.42pt;width:37.167643pt;height:14pt;mso-position-horizontal-relative:page;mso-position-vertical-relative:page;z-index:-256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Quali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5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72.687082pt;height:14pt;mso-position-horizontal-relative:page;mso-position-vertical-relative:page;z-index:-2549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le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k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48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33.339642pt;height:14pt;mso-position-horizontal-relative:page;mso-position-vertical-relative:page;z-index:-2547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lari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80.7346pt;height:19.326pt;mso-position-horizontal-relative:page;mso-position-vertical-relative:page;z-index:-2621" coordorigin="10,133" coordsize="3615,387">
          <v:group style="position:absolute;left:20;top:143;width:2020;height:367" coordorigin="20,143" coordsize="2020,367">
            <v:shape style="position:absolute;left:20;top:143;width:2020;height:367" coordorigin="20,143" coordsize="2020,367" path="m20,510l2040,510,2040,143,20,143,20,510e" filled="t" fillcolor="#F57016" stroked="f">
              <v:path arrowok="t"/>
              <v:fill/>
            </v:shape>
          </v:group>
          <v:group style="position:absolute;left:2070;top:143;width:1545;height:367" coordorigin="2070,143" coordsize="1545,367">
            <v:shape style="position:absolute;left:2070;top:143;width:1545;height:367" coordorigin="2070,143" coordsize="1545,367" path="m2070,510l3615,510,3615,143,2070,143,2070,510e" filled="t" fillcolor="#45545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777645pt;height:14pt;mso-position-horizontal-relative:page;mso-position-vertical-relative:page;z-index:-262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e: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9.709999pt;margin-top:10.42pt;width:65.253315pt;height:14pt;mso-position-horizontal-relative:page;mso-position-vertical-relative:page;z-index:-2619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-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6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25.9846pt;height:19.326pt;mso-position-horizontal-relative:page;mso-position-vertical-relative:page;z-index:-2546" coordorigin="10,133" coordsize="2520,387">
          <v:group style="position:absolute;left:1243;top:143;width:1277;height:367" coordorigin="1243,143" coordsize="1277,367">
            <v:shape style="position:absolute;left:1243;top:143;width:1277;height:367" coordorigin="1243,143" coordsize="1277,367" path="m1243,510l2520,510,2520,143,1243,143,1243,510e" filled="t" fillcolor="#45545F" stroked="f">
              <v:path arrowok="t"/>
              <v:fill/>
            </v:shape>
          </v:group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45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43.74444pt;height:14pt;mso-position-horizontal-relative:page;mso-position-vertical-relative:page;z-index:-2544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lo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3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43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72.115535pt;height:14pt;mso-position-horizontal-relative:page;mso-position-vertical-relative:page;z-index:-2542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ial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41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86.863535pt;height:14pt;mso-position-horizontal-relative:page;mso-position-vertical-relative:page;z-index:-254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ms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67.9836pt;height:19.326pt;mso-position-horizontal-relative:page;mso-position-vertical-relative:page;z-index:-2536" coordorigin="10,133" coordsize="3360,387">
          <v:group style="position:absolute;left:1243;top:143;width:2117;height:367" coordorigin="1243,143" coordsize="2117,367">
            <v:shape style="position:absolute;left:1243;top:143;width:2117;height:367" coordorigin="1243,143" coordsize="2117,367" path="m1243,510l3360,510,3360,143,1243,143,1243,510e" filled="t" fillcolor="#45545F" stroked="f">
              <v:path arrowok="t"/>
              <v:fill/>
            </v:shape>
          </v:group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35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78.574113pt;height:14pt;mso-position-horizontal-relative:page;mso-position-vertical-relative:page;z-index:-2534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67.9836pt;height:19.326pt;mso-position-horizontal-relative:page;mso-position-vertical-relative:page;z-index:-2531" coordorigin="10,133" coordsize="3360,387">
          <v:group style="position:absolute;left:1243;top:143;width:2117;height:367" coordorigin="1243,143" coordsize="2117,367">
            <v:shape style="position:absolute;left:1243;top:143;width:2117;height:367" coordorigin="1243,143" coordsize="2117,367" path="m1243,510l3360,510,3360,143,1243,143,1243,510e" filled="t" fillcolor="#45545F" stroked="f">
              <v:path arrowok="t"/>
              <v:fill/>
            </v:shape>
          </v:group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3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73.534721pt;height:14pt;mso-position-horizontal-relative:page;mso-position-vertical-relative:page;z-index:-2529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alls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-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-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67.9836pt;height:19.326pt;mso-position-horizontal-relative:page;mso-position-vertical-relative:page;z-index:-2525" coordorigin="10,133" coordsize="3360,387">
          <v:group style="position:absolute;left:1243;top:143;width:2117;height:367" coordorigin="1243,143" coordsize="2117,367">
            <v:shape style="position:absolute;left:1243;top:143;width:2117;height:367" coordorigin="1243,143" coordsize="2117,367" path="m1243,510l3360,510,3360,143,1243,143,1243,510e" filled="t" fillcolor="#45545F" stroked="f">
              <v:path arrowok="t"/>
              <v:fill/>
            </v:shape>
          </v:group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24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77.200441pt;height:14pt;mso-position-horizontal-relative:page;mso-position-vertical-relative:page;z-index:-2523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9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osi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67.9836pt;height:19.326pt;mso-position-horizontal-relative:page;mso-position-vertical-relative:page;z-index:-2522" coordorigin="10,133" coordsize="3360,387">
          <v:group style="position:absolute;left:1243;top:143;width:2117;height:367" coordorigin="1243,143" coordsize="2117,367">
            <v:shape style="position:absolute;left:1243;top:143;width:2117;height:367" coordorigin="1243,143" coordsize="2117,367" path="m1243,510l3360,510,3360,143,1243,143,1243,510e" filled="t" fillcolor="#45545F" stroked="f">
              <v:path arrowok="t"/>
              <v:fill/>
            </v:shape>
          </v:group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21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70.588066pt;height:14pt;mso-position-horizontal-relative:page;mso-position-vertical-relative:page;z-index:-252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La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7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15.0586pt;height:19.326pt;mso-position-horizontal-relative:page;mso-position-vertical-relative:page;z-index:-2519" coordorigin="10,133" coordsize="2301,387">
          <v:group style="position:absolute;left:1243;top:143;width:1059;height:367" coordorigin="1243,143" coordsize="1059,367">
            <v:shape style="position:absolute;left:1243;top:143;width:1059;height:367" coordorigin="1243,143" coordsize="1059,367" path="m1243,510l2301,510,2301,143,1243,143,1243,510e" filled="t" fillcolor="#45545F" stroked="f">
              <v:path arrowok="t"/>
              <v:fill/>
            </v:shape>
          </v:group>
          <v:group style="position:absolute;left:20;top:143;width:1201;height:367" coordorigin="20,143" coordsize="1201,367">
            <v:shape style="position:absolute;left:20;top:143;width:1201;height:367" coordorigin="20,143" coordsize="1201,367" path="m20,510l1221,510,1221,143,20,143,20,510e" filled="t" fillcolor="#F57016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18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32.227299pt;height:14pt;mso-position-horizontal-relative:page;mso-position-vertical-relative:page;z-index:-2517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ms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41.179533pt;height:14pt;mso-position-horizontal-relative:page;mso-position-vertical-relative:page;z-index:-2516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10.42pt;width:60.081362pt;height:14pt;mso-position-horizontal-relative:page;mso-position-vertical-relative:page;z-index:-2515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w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sl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221.9846pt;height:19.326pt;mso-position-horizontal-relative:page;mso-position-vertical-relative:page;z-index:-2618" coordorigin="10,133" coordsize="4440,387">
          <v:group style="position:absolute;left:20;top:143;width:2020;height:367" coordorigin="20,143" coordsize="2020,367">
            <v:shape style="position:absolute;left:20;top:143;width:2020;height:367" coordorigin="20,143" coordsize="2020,367" path="m20,510l2040,510,2040,143,20,143,20,510e" filled="t" fillcolor="#F57016" stroked="f">
              <v:path arrowok="t"/>
              <v:fill/>
            </v:shape>
          </v:group>
          <v:group style="position:absolute;left:2055;top:143;width:2385;height:367" coordorigin="2055,143" coordsize="2385,367">
            <v:shape style="position:absolute;left:2055;top:143;width:2385;height:367" coordorigin="2055,143" coordsize="2385,367" path="m2055,510l4440,510,4440,143,2055,143,2055,510e" filled="t" fillcolor="#45545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777645pt;height:14pt;mso-position-horizontal-relative:page;mso-position-vertical-relative:page;z-index:-2617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e: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8.970001pt;margin-top:10.42pt;width:105.53385pt;height:14pt;mso-position-horizontal-relative:page;mso-position-vertical-relative:page;z-index:-2616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le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9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9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ags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777645pt;height:14pt;mso-position-horizontal-relative:page;mso-position-vertical-relative:page;z-index:-2615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e: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9.709999pt;margin-top:10.42pt;width:70.857363pt;height:14pt;mso-position-horizontal-relative:page;mso-position-vertical-relative:page;z-index:-2614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X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M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em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192.7346pt;height:19.326pt;mso-position-horizontal-relative:page;mso-position-vertical-relative:page;z-index:-2613" coordorigin="10,133" coordsize="3855,387">
          <v:group style="position:absolute;left:20;top:143;width:2020;height:367" coordorigin="20,143" coordsize="2020,367">
            <v:shape style="position:absolute;left:20;top:143;width:2020;height:367" coordorigin="20,143" coordsize="2020,367" path="m20,510l2040,510,2040,143,20,143,20,510e" filled="t" fillcolor="#F57016" stroked="f">
              <v:path arrowok="t"/>
              <v:fill/>
            </v:shape>
          </v:group>
          <v:group style="position:absolute;left:2070;top:143;width:1785;height:367" coordorigin="2070,143" coordsize="1785,367">
            <v:shape style="position:absolute;left:2070;top:143;width:1785;height:367" coordorigin="2070,143" coordsize="1785,367" path="m2070,510l3855,510,3855,143,2070,143,2070,510e" filled="t" fillcolor="#45545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777645pt;height:14pt;mso-position-horizontal-relative:page;mso-position-vertical-relative:page;z-index:-2612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5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Onli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e: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9.709999pt;margin-top:10.42pt;width:68.325363pt;height:14pt;mso-position-horizontal-relative:page;mso-position-vertical-relative:page;z-index:-2611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6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543645pt;height:14pt;mso-position-horizontal-relative:page;mso-position-vertical-relative:page;z-index:-2608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esign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139999pt;margin-top:10.42pt;width:100.176692pt;height:14pt;mso-position-horizontal-relative:page;mso-position-vertical-relative:page;z-index:-2607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Fi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Im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essi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5154pt;margin-top:6.674pt;width:216.7346pt;height:19.326pt;mso-position-horizontal-relative:page;mso-position-vertical-relative:page;z-index:-2602" coordorigin="10,133" coordsize="4335,387">
          <v:group style="position:absolute;left:20;top:143;width:2078;height:367" coordorigin="20,143" coordsize="2078,367">
            <v:shape style="position:absolute;left:20;top:143;width:2078;height:367" coordorigin="20,143" coordsize="2078,367" path="m20,510l2098,510,2098,143,20,143,20,510e" filled="t" fillcolor="#F57016" stroked="f">
              <v:path arrowok="t"/>
              <v:fill/>
            </v:shape>
          </v:group>
          <v:group style="position:absolute;left:2132;top:143;width:2203;height:367" coordorigin="2132,143" coordsize="2203,367">
            <v:shape style="position:absolute;left:2132;top:143;width:2203;height:367" coordorigin="2132,143" coordsize="2203,367" path="m2132,510l4335,510,4335,143,2132,143,2132,510e" filled="t" fillcolor="#45545F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543645pt;height:14pt;mso-position-horizontal-relative:page;mso-position-vertical-relative:page;z-index:-2601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esign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2.809998pt;margin-top:10.42pt;width:100.176692pt;height:14pt;mso-position-horizontal-relative:page;mso-position-vertical-relative:page;z-index:-260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Fi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4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Im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essi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.208pt;margin-top:10.42pt;width:90.543645pt;height:14pt;mso-position-horizontal-relative:page;mso-position-vertical-relative:page;z-index:-2596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esign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2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ili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3.139999pt;margin-top:10.42pt;width:59.847644pt;height:14pt;mso-position-horizontal-relative:page;mso-position-vertical-relative:page;z-index:-2595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2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si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3"/>
                    <w:w w:val="100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1"/>
                    <w:w w:val="100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FFFFFF"/>
                    <w:spacing w:val="0"/>
                    <w:w w:val="100"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www.twitter.com/jessicameher" TargetMode="External"/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hyperlink" Target="http://blog.hubspot.com/blog/tabid/6307/bid/13639/7-Reasons-Replacing-a-Website-With-Social-Media-Is-Stupid.aspx" TargetMode="External"/><Relationship Id="rId14" Type="http://schemas.openxmlformats.org/officeDocument/2006/relationships/hyperlink" Target="http://www.hubspot.com/inbound-marketing-kit/" TargetMode="External"/><Relationship Id="rId15" Type="http://schemas.openxmlformats.org/officeDocument/2006/relationships/hyperlink" Target="http://www.hubspot.com/products/keyword-grader/" TargetMode="External"/><Relationship Id="rId16" Type="http://schemas.openxmlformats.org/officeDocument/2006/relationships/hyperlink" Target="http://www.hubspot.com/social-media-marketing-kit" TargetMode="External"/><Relationship Id="rId17" Type="http://schemas.openxmlformats.org/officeDocument/2006/relationships/hyperlink" Target="http://www.hubspot.com/social-media-marketing-kit" TargetMode="External"/><Relationship Id="rId18" Type="http://schemas.openxmlformats.org/officeDocument/2006/relationships/hyperlink" Target="http://www.hubspot.com/products/business-blogging-software" TargetMode="External"/><Relationship Id="rId19" Type="http://schemas.openxmlformats.org/officeDocument/2006/relationships/image" Target="media/image6.jpg"/><Relationship Id="rId20" Type="http://schemas.openxmlformats.org/officeDocument/2006/relationships/hyperlink" Target="http://www.technoligence.com/ResearchandInsights/ForBusinessLeaders/tabid/103/entryid/8/Fundamental-Change-in-Buyer-Behavior-and-Lead-Generation.aspx" TargetMode="External"/><Relationship Id="rId21" Type="http://schemas.openxmlformats.org/officeDocument/2006/relationships/hyperlink" Target="http://www.technoligence.com/ResearchandInsights/ForBusinessLeaders/tabid/103/entryid/8/Fundamental-Change-in-Buyer-Behavior-and-Lead-Generation.aspx" TargetMode="External"/><Relationship Id="rId22" Type="http://schemas.openxmlformats.org/officeDocument/2006/relationships/hyperlink" Target="http://www.hubspot.com/state-of-inbound-marketing/" TargetMode="External"/><Relationship Id="rId23" Type="http://schemas.openxmlformats.org/officeDocument/2006/relationships/image" Target="media/image7.jpg"/><Relationship Id="rId24" Type="http://schemas.openxmlformats.org/officeDocument/2006/relationships/footer" Target="footer2.xml"/><Relationship Id="rId25" Type="http://schemas.openxmlformats.org/officeDocument/2006/relationships/image" Target="media/image8.png"/><Relationship Id="rId26" Type="http://schemas.openxmlformats.org/officeDocument/2006/relationships/hyperlink" Target="http://help.hubspot.com/articles/Methodology/introduction" TargetMode="External"/><Relationship Id="rId27" Type="http://schemas.openxmlformats.org/officeDocument/2006/relationships/hyperlink" Target="http://www.hubspot.com/products/keyword-grader/" TargetMode="External"/><Relationship Id="rId28" Type="http://schemas.openxmlformats.org/officeDocument/2006/relationships/header" Target="header1.xml"/><Relationship Id="rId29" Type="http://schemas.openxmlformats.org/officeDocument/2006/relationships/image" Target="media/image9.png"/><Relationship Id="rId30" Type="http://schemas.openxmlformats.org/officeDocument/2006/relationships/image" Target="media/image10.jpg"/><Relationship Id="rId31" Type="http://schemas.openxmlformats.org/officeDocument/2006/relationships/hyperlink" Target="http://www.hubspot.com/products/keyword-grader/" TargetMode="External"/><Relationship Id="rId32" Type="http://schemas.openxmlformats.org/officeDocument/2006/relationships/hyperlink" Target="http://www.hubspot.com/products/keyword-grader/" TargetMode="External"/><Relationship Id="rId33" Type="http://schemas.openxmlformats.org/officeDocument/2006/relationships/footer" Target="footer3.xml"/><Relationship Id="rId34" Type="http://schemas.openxmlformats.org/officeDocument/2006/relationships/image" Target="media/image12.png"/><Relationship Id="rId35" Type="http://schemas.openxmlformats.org/officeDocument/2006/relationships/hyperlink" Target="http://blog.hubspot.com/blog/tabid/6307/bid/5580/Free-Link-Building-Directories-to-Jumpstart-Your-Search-Engine-Ranking.aspx" TargetMode="External"/><Relationship Id="rId36" Type="http://schemas.openxmlformats.org/officeDocument/2006/relationships/hyperlink" Target="http://www.hubspot.com/ebooks/seo-ebook-improving-seo-a-practical-guide/?source=Blog_Email_%5BAn%20Introduction%20to%20L%5D" TargetMode="External"/><Relationship Id="rId37" Type="http://schemas.openxmlformats.org/officeDocument/2006/relationships/hyperlink" Target="http://www.hubspot.com/products/link-grader-link-analysis/?source=Blog_Email_%5BAn%20Introduction%20to%20L%5D" TargetMode="External"/><Relationship Id="rId38" Type="http://schemas.openxmlformats.org/officeDocument/2006/relationships/hyperlink" Target="http://blog.hubspot.com/blog/tabid/6307/bid/4659/The-5-B-s-of-Bad-Link-Building-Borrowing-Begging-Bartering-Bribing-and-Buying.aspx" TargetMode="External"/><Relationship Id="rId39" Type="http://schemas.openxmlformats.org/officeDocument/2006/relationships/hyperlink" Target="http://blog.hubspot.com/blog/tabid/6307/bid/26139/an-introduction-to-link-building-understanding-the-anatomy-of-a-link" TargetMode="External"/><Relationship Id="rId40" Type="http://schemas.openxmlformats.org/officeDocument/2006/relationships/hyperlink" Target="http://blog.hubspot.com/blog/tabid/6307/bid/26139/an-introduction-to-link-building-understanding-the-anatomy-of-a-link" TargetMode="External"/><Relationship Id="rId41" Type="http://schemas.openxmlformats.org/officeDocument/2006/relationships/hyperlink" Target="http://blog.hubspot.com/blog/tabid/6307/bid/26139/an-introduction-to-link-building-understanding-the-anatomy-of-a-link" TargetMode="External"/><Relationship Id="rId42" Type="http://schemas.openxmlformats.org/officeDocument/2006/relationships/header" Target="header2.xml"/><Relationship Id="rId43" Type="http://schemas.openxmlformats.org/officeDocument/2006/relationships/image" Target="media/image13.jpg"/><Relationship Id="rId44" Type="http://schemas.openxmlformats.org/officeDocument/2006/relationships/image" Target="media/image14.png"/><Relationship Id="rId45" Type="http://schemas.openxmlformats.org/officeDocument/2006/relationships/image" Target="media/image15.jpg"/><Relationship Id="rId46" Type="http://schemas.openxmlformats.org/officeDocument/2006/relationships/image" Target="media/image16.png"/><Relationship Id="rId47" Type="http://schemas.openxmlformats.org/officeDocument/2006/relationships/hyperlink" Target="http://blog.hubspot.com/blog/tabid/6307/bid/22770/6-Ways-to-Immediately-Amplify-Your-On-Page-SEO.aspx" TargetMode="External"/><Relationship Id="rId48" Type="http://schemas.openxmlformats.org/officeDocument/2006/relationships/hyperlink" Target="http://blog.hubspot.com/blog/tabid/6307/bid/22770/6-Ways-to-Immediately-Amplify-Your-On-Page-SEO.aspx" TargetMode="External"/><Relationship Id="rId49" Type="http://schemas.openxmlformats.org/officeDocument/2006/relationships/hyperlink" Target="http://blog.hubspot.com/blog/tabid/6307/bid/22770/6-Ways-to-Immediately-Amplify-Your-On-Page-SEO.aspx" TargetMode="External"/><Relationship Id="rId50" Type="http://schemas.openxmlformats.org/officeDocument/2006/relationships/hyperlink" Target="http://blog.hubspot.com/blog/tabid/6307/bid/22770/6-Ways-to-Immediately-Amplify-Your-On-Page-SEO.aspx" TargetMode="External"/><Relationship Id="rId51" Type="http://schemas.openxmlformats.org/officeDocument/2006/relationships/header" Target="header3.xml"/><Relationship Id="rId52" Type="http://schemas.openxmlformats.org/officeDocument/2006/relationships/image" Target="media/image17.jpg"/><Relationship Id="rId53" Type="http://schemas.openxmlformats.org/officeDocument/2006/relationships/hyperlink" Target="http://www.hubspot.com/products/content-management/" TargetMode="External"/><Relationship Id="rId54" Type="http://schemas.openxmlformats.org/officeDocument/2006/relationships/image" Target="media/image18.png"/><Relationship Id="rId55" Type="http://schemas.openxmlformats.org/officeDocument/2006/relationships/image" Target="media/image19.png"/><Relationship Id="rId56" Type="http://schemas.openxmlformats.org/officeDocument/2006/relationships/hyperlink" Target="http://blog.hubspot.com/blog/tabid/6307/bid/8470/3-Meta-Description-Mistakes-You-Might-Be-Making.aspx" TargetMode="External"/><Relationship Id="rId57" Type="http://schemas.openxmlformats.org/officeDocument/2006/relationships/header" Target="header4.xml"/><Relationship Id="rId58" Type="http://schemas.openxmlformats.org/officeDocument/2006/relationships/image" Target="media/image20.jpg"/><Relationship Id="rId59" Type="http://schemas.openxmlformats.org/officeDocument/2006/relationships/hyperlink" Target="http://www.yourwebsite.com/sitemap.xml" TargetMode="External"/><Relationship Id="rId60" Type="http://schemas.openxmlformats.org/officeDocument/2006/relationships/hyperlink" Target="http://www.yourwebsite.com/sitemap.xml" TargetMode="External"/><Relationship Id="rId61" Type="http://schemas.openxmlformats.org/officeDocument/2006/relationships/image" Target="media/image21.png"/><Relationship Id="rId62" Type="http://schemas.openxmlformats.org/officeDocument/2006/relationships/hyperlink" Target="http://blog.hubspot.com/blog/tabid/6307/bid/5966/3-Ways-to-Use-Google-Webmaster-Tools-to-Increase-Search-Engine-Traffic.aspx" TargetMode="External"/><Relationship Id="rId63" Type="http://schemas.openxmlformats.org/officeDocument/2006/relationships/hyperlink" Target="http://blog.hubspot.com/blog/tabid/6307/bid/5966/3-Ways-to-Use-Google-Webmaster-Tools-to-Increase-Search-Engine-Traffic.aspx" TargetMode="External"/><Relationship Id="rId64" Type="http://schemas.openxmlformats.org/officeDocument/2006/relationships/header" Target="header5.xml"/><Relationship Id="rId65" Type="http://schemas.openxmlformats.org/officeDocument/2006/relationships/image" Target="media/image22.jpg"/><Relationship Id="rId66" Type="http://schemas.openxmlformats.org/officeDocument/2006/relationships/image" Target="media/image23.png"/><Relationship Id="rId67" Type="http://schemas.openxmlformats.org/officeDocument/2006/relationships/hyperlink" Target="http://blog.hubspot.com/blog/tabid/6307/bid/32/the-301-redirect-how-to-change-your-website-address-without-losing-search-rankings.aspx" TargetMode="External"/><Relationship Id="rId68" Type="http://schemas.openxmlformats.org/officeDocument/2006/relationships/hyperlink" Target="http://blog.hubspot.com/blog/tabid/6307/bid/32/the-301-redirect-how-to-change-your-website-address-without-losing-search-rankings.aspx" TargetMode="External"/><Relationship Id="rId69" Type="http://schemas.openxmlformats.org/officeDocument/2006/relationships/header" Target="header6.xml"/><Relationship Id="rId70" Type="http://schemas.openxmlformats.org/officeDocument/2006/relationships/footer" Target="footer4.xml"/><Relationship Id="rId71" Type="http://schemas.openxmlformats.org/officeDocument/2006/relationships/image" Target="media/image24.png"/><Relationship Id="rId72" Type="http://schemas.openxmlformats.org/officeDocument/2006/relationships/header" Target="header7.xml"/><Relationship Id="rId73" Type="http://schemas.openxmlformats.org/officeDocument/2006/relationships/footer" Target="footer5.xml"/><Relationship Id="rId74" Type="http://schemas.openxmlformats.org/officeDocument/2006/relationships/image" Target="media/image26.jpg"/><Relationship Id="rId75" Type="http://schemas.openxmlformats.org/officeDocument/2006/relationships/hyperlink" Target="http://www.consumerwebwatch.org/news/report3_credibilityresearch/stanfordPTL_TOC.htm" TargetMode="External"/><Relationship Id="rId76" Type="http://schemas.openxmlformats.org/officeDocument/2006/relationships/hyperlink" Target="http://www.consumerwebwatch.org/news/report3_credibilityresearch/stanfordPTL_TOC.htm" TargetMode="External"/><Relationship Id="rId77" Type="http://schemas.openxmlformats.org/officeDocument/2006/relationships/hyperlink" Target="http://www.p44technologies.com/whydesign.aspx" TargetMode="External"/><Relationship Id="rId78" Type="http://schemas.openxmlformats.org/officeDocument/2006/relationships/hyperlink" Target="http://www.p44technologies.com/whydesign.aspx" TargetMode="External"/><Relationship Id="rId79" Type="http://schemas.openxmlformats.org/officeDocument/2006/relationships/hyperlink" Target="http://www.p44technologies.com/whydesign.aspx" TargetMode="External"/><Relationship Id="rId80" Type="http://schemas.openxmlformats.org/officeDocument/2006/relationships/header" Target="header8.xml"/><Relationship Id="rId81" Type="http://schemas.openxmlformats.org/officeDocument/2006/relationships/footer" Target="footer6.xml"/><Relationship Id="rId82" Type="http://schemas.openxmlformats.org/officeDocument/2006/relationships/image" Target="media/image28.png"/><Relationship Id="rId83" Type="http://schemas.openxmlformats.org/officeDocument/2006/relationships/hyperlink" Target="http://www.hubspot.com/products/content-management/" TargetMode="External"/><Relationship Id="rId84" Type="http://schemas.openxmlformats.org/officeDocument/2006/relationships/header" Target="header9.xml"/><Relationship Id="rId85" Type="http://schemas.openxmlformats.org/officeDocument/2006/relationships/footer" Target="footer7.xml"/><Relationship Id="rId86" Type="http://schemas.openxmlformats.org/officeDocument/2006/relationships/image" Target="media/image30.jpg"/><Relationship Id="rId87" Type="http://schemas.openxmlformats.org/officeDocument/2006/relationships/image" Target="media/image31.jpg"/><Relationship Id="rId88" Type="http://schemas.openxmlformats.org/officeDocument/2006/relationships/image" Target="media/image32.png"/><Relationship Id="rId89" Type="http://schemas.openxmlformats.org/officeDocument/2006/relationships/image" Target="media/image33.png"/><Relationship Id="rId90" Type="http://schemas.openxmlformats.org/officeDocument/2006/relationships/hyperlink" Target="http://blog.hubspot.com/blog/tabid/6307/bid/6259/what-really-matters-in-a-website-redesign.aspx" TargetMode="External"/><Relationship Id="rId91" Type="http://schemas.openxmlformats.org/officeDocument/2006/relationships/header" Target="header10.xml"/><Relationship Id="rId92" Type="http://schemas.openxmlformats.org/officeDocument/2006/relationships/image" Target="media/image34.jpg"/><Relationship Id="rId93" Type="http://schemas.openxmlformats.org/officeDocument/2006/relationships/hyperlink" Target="http://www.marketingexperiments.com/blog/general/stock-images-tested.html" TargetMode="External"/><Relationship Id="rId94" Type="http://schemas.openxmlformats.org/officeDocument/2006/relationships/hyperlink" Target="http://www.marketingexperiments.com/blog/general/stock-images-tested.html" TargetMode="External"/><Relationship Id="rId95" Type="http://schemas.openxmlformats.org/officeDocument/2006/relationships/image" Target="media/image35.png"/><Relationship Id="rId96" Type="http://schemas.openxmlformats.org/officeDocument/2006/relationships/hyperlink" Target="http://www.marketingexperiments.com/improving-website-conversion/images-vs-copy.html" TargetMode="External"/><Relationship Id="rId97" Type="http://schemas.openxmlformats.org/officeDocument/2006/relationships/hyperlink" Target="http://www.marketingexperiments.com/improving-website-conversion/images-vs-copy.html" TargetMode="External"/><Relationship Id="rId98" Type="http://schemas.openxmlformats.org/officeDocument/2006/relationships/hyperlink" Target="http://www.marketingexperiments.com/improving-website-conversion/images-vs-copy.html" TargetMode="External"/><Relationship Id="rId99" Type="http://schemas.openxmlformats.org/officeDocument/2006/relationships/hyperlink" Target="http://www.marketingexperiments.com/improving-website-conversion/images-vs-copy.html" TargetMode="External"/><Relationship Id="rId100" Type="http://schemas.openxmlformats.org/officeDocument/2006/relationships/hyperlink" Target="http://www.marketingexperiments.com/improving-website-conversion/images-vs-copy.html" TargetMode="External"/><Relationship Id="rId101" Type="http://schemas.openxmlformats.org/officeDocument/2006/relationships/hyperlink" Target="http://blog.hubspot.com/blog/tabid/6307/bid/6510/expert-advice-creating-divine-website-redesigns.aspx" TargetMode="External"/><Relationship Id="rId102" Type="http://schemas.openxmlformats.org/officeDocument/2006/relationships/hyperlink" Target="http://blog.hubspot.com/blog/tabid/6307/bid/6510/expert-advice-creating-divine-website-redesigns.aspx" TargetMode="External"/><Relationship Id="rId103" Type="http://schemas.openxmlformats.org/officeDocument/2006/relationships/header" Target="header11.xml"/><Relationship Id="rId104" Type="http://schemas.openxmlformats.org/officeDocument/2006/relationships/image" Target="media/image36.jpg"/><Relationship Id="rId105" Type="http://schemas.openxmlformats.org/officeDocument/2006/relationships/hyperlink" Target="http://www.hubspot.com/website-redesign-kit/" TargetMode="External"/><Relationship Id="rId106" Type="http://schemas.openxmlformats.org/officeDocument/2006/relationships/hyperlink" Target="http://en.wikipedia.org/wiki/Breadcrumb_(navigation)" TargetMode="External"/><Relationship Id="rId107" Type="http://schemas.openxmlformats.org/officeDocument/2006/relationships/image" Target="media/image37.png"/><Relationship Id="rId108" Type="http://schemas.openxmlformats.org/officeDocument/2006/relationships/hyperlink" Target="http://blog.hubspot.com/blog/tabid/6307/bid/6121/10-common-website-mistakes-and-how-to-fix-them.aspx" TargetMode="External"/><Relationship Id="rId109" Type="http://schemas.openxmlformats.org/officeDocument/2006/relationships/hyperlink" Target="http://blog.hubspot.com/blog/tabid/6307/bid/6121/10-common-website-mistakes-and-how-to-fix-them.aspx" TargetMode="External"/><Relationship Id="rId110" Type="http://schemas.openxmlformats.org/officeDocument/2006/relationships/header" Target="header12.xml"/><Relationship Id="rId111" Type="http://schemas.openxmlformats.org/officeDocument/2006/relationships/footer" Target="footer8.xml"/><Relationship Id="rId112" Type="http://schemas.openxmlformats.org/officeDocument/2006/relationships/image" Target="media/image39.jpg"/><Relationship Id="rId113" Type="http://schemas.openxmlformats.org/officeDocument/2006/relationships/hyperlink" Target="http://blog.hubspot.com/blog/tabid/6307/bid/5847/A-Marketer-s-Guide-to-HTML5.aspx" TargetMode="External"/><Relationship Id="rId114" Type="http://schemas.openxmlformats.org/officeDocument/2006/relationships/image" Target="media/image40.png"/><Relationship Id="rId115" Type="http://schemas.openxmlformats.org/officeDocument/2006/relationships/hyperlink" Target="http://blog.hubspot.com/blog/tabid/6307/bid/4748/how-not-to-redesign-your-website-a-marketing-lesson-from-nytimes-com.aspx" TargetMode="External"/><Relationship Id="rId116" Type="http://schemas.openxmlformats.org/officeDocument/2006/relationships/hyperlink" Target="http://blog.hubspot.com/blog/tabid/6307/bid/4748/how-not-to-redesign-your-website-a-marketing-lesson-from-nytimes-com.aspx" TargetMode="External"/><Relationship Id="rId117" Type="http://schemas.openxmlformats.org/officeDocument/2006/relationships/hyperlink" Target="http://blog.hubspot.com/blog/tabid/6307/bid/4748/how-not-to-redesign-your-website-a-marketing-lesson-from-nytimes-com.aspx" TargetMode="External"/><Relationship Id="rId118" Type="http://schemas.openxmlformats.org/officeDocument/2006/relationships/hyperlink" Target="http://blog.hubspot.com/blog/tabid/6307/bid/4748/how-not-to-redesign-your-website-a-marketing-lesson-from-nytimes-com.aspx" TargetMode="External"/><Relationship Id="rId119" Type="http://schemas.openxmlformats.org/officeDocument/2006/relationships/header" Target="header13.xml"/><Relationship Id="rId120" Type="http://schemas.openxmlformats.org/officeDocument/2006/relationships/image" Target="media/image41.jpg"/><Relationship Id="rId121" Type="http://schemas.openxmlformats.org/officeDocument/2006/relationships/image" Target="media/image42.png"/><Relationship Id="rId122" Type="http://schemas.openxmlformats.org/officeDocument/2006/relationships/hyperlink" Target="http://www.hubspot.com/mobile-marketing-kit/" TargetMode="External"/><Relationship Id="rId123" Type="http://schemas.openxmlformats.org/officeDocument/2006/relationships/header" Target="header14.xml"/><Relationship Id="rId124" Type="http://schemas.openxmlformats.org/officeDocument/2006/relationships/footer" Target="footer9.xml"/><Relationship Id="rId125" Type="http://schemas.openxmlformats.org/officeDocument/2006/relationships/image" Target="media/image43.png"/><Relationship Id="rId126" Type="http://schemas.openxmlformats.org/officeDocument/2006/relationships/header" Target="header15.xml"/><Relationship Id="rId127" Type="http://schemas.openxmlformats.org/officeDocument/2006/relationships/image" Target="media/image44.png"/><Relationship Id="rId128" Type="http://schemas.openxmlformats.org/officeDocument/2006/relationships/hyperlink" Target="http://www.marketingexperiments.com/blog/general/value-proposition-worksheet.html" TargetMode="External"/><Relationship Id="rId129" Type="http://schemas.openxmlformats.org/officeDocument/2006/relationships/footer" Target="footer10.xml"/><Relationship Id="rId130" Type="http://schemas.openxmlformats.org/officeDocument/2006/relationships/image" Target="media/image46.jpg"/><Relationship Id="rId131" Type="http://schemas.openxmlformats.org/officeDocument/2006/relationships/image" Target="media/image47.png"/><Relationship Id="rId132" Type="http://schemas.openxmlformats.org/officeDocument/2006/relationships/hyperlink" Target="http://www.hubspot.com/products/advanced-landing-pages" TargetMode="External"/><Relationship Id="rId133" Type="http://schemas.openxmlformats.org/officeDocument/2006/relationships/hyperlink" Target="http://www.google.com/websiteoptimizer" TargetMode="External"/><Relationship Id="rId134" Type="http://schemas.openxmlformats.org/officeDocument/2006/relationships/hyperlink" Target="http://www.google.com/websiteoptimizer" TargetMode="External"/><Relationship Id="rId135" Type="http://schemas.openxmlformats.org/officeDocument/2006/relationships/hyperlink" Target="http://www.google.com/websiteoptimizer" TargetMode="External"/><Relationship Id="rId136" Type="http://schemas.openxmlformats.org/officeDocument/2006/relationships/hyperlink" Target="http://fivesecondtest.com/" TargetMode="External"/><Relationship Id="rId137" Type="http://schemas.openxmlformats.org/officeDocument/2006/relationships/hyperlink" Target="http://blog.hubspot.com/blog/tabid/6307/bid/18476/The-Ultimate-8-Point-Checklist-for-Remarkable-Content.aspx" TargetMode="External"/><Relationship Id="rId138" Type="http://schemas.openxmlformats.org/officeDocument/2006/relationships/hyperlink" Target="http://blog.hubspot.com/blog/tabid/6307/bid/18476/The-Ultimate-8-Point-Checklist-for-Remarkable-Content.aspx" TargetMode="External"/><Relationship Id="rId139" Type="http://schemas.openxmlformats.org/officeDocument/2006/relationships/hyperlink" Target="http://blog.hubspot.com/blog/tabid/6307/bid/18476/The-Ultimate-8-Point-Checklist-for-Remarkable-Content.aspx" TargetMode="External"/><Relationship Id="rId140" Type="http://schemas.openxmlformats.org/officeDocument/2006/relationships/hyperlink" Target="http://blog.hubspot.com/blog/tabid/6307/bid/18476/The-Ultimate-8-Point-Checklist-for-Remarkable-Content.aspx" TargetMode="External"/><Relationship Id="rId141" Type="http://schemas.openxmlformats.org/officeDocument/2006/relationships/header" Target="header16.xml"/><Relationship Id="rId142" Type="http://schemas.openxmlformats.org/officeDocument/2006/relationships/footer" Target="footer11.xml"/><Relationship Id="rId143" Type="http://schemas.openxmlformats.org/officeDocument/2006/relationships/image" Target="media/image50.png"/><Relationship Id="rId144" Type="http://schemas.openxmlformats.org/officeDocument/2006/relationships/header" Target="header17.xml"/><Relationship Id="rId145" Type="http://schemas.openxmlformats.org/officeDocument/2006/relationships/footer" Target="footer12.xml"/><Relationship Id="rId146" Type="http://schemas.openxmlformats.org/officeDocument/2006/relationships/image" Target="media/image53.jpg"/><Relationship Id="rId147" Type="http://schemas.openxmlformats.org/officeDocument/2006/relationships/footer" Target="footer13.xml"/><Relationship Id="rId148" Type="http://schemas.openxmlformats.org/officeDocument/2006/relationships/image" Target="media/image55.png"/><Relationship Id="rId149" Type="http://schemas.openxmlformats.org/officeDocument/2006/relationships/hyperlink" Target="http://www.hubspot.com/how-to-source-quality-content/" TargetMode="External"/><Relationship Id="rId150" Type="http://schemas.openxmlformats.org/officeDocument/2006/relationships/header" Target="header18.xml"/><Relationship Id="rId151" Type="http://schemas.openxmlformats.org/officeDocument/2006/relationships/hyperlink" Target="http://gobbledygook.grader.com/" TargetMode="External"/><Relationship Id="rId152" Type="http://schemas.openxmlformats.org/officeDocument/2006/relationships/image" Target="media/image56.png"/><Relationship Id="rId153" Type="http://schemas.openxmlformats.org/officeDocument/2006/relationships/hyperlink" Target="http://www.davidmeermanscott.com/documents/3703Gobbledygook.pdf" TargetMode="External"/><Relationship Id="rId154" Type="http://schemas.openxmlformats.org/officeDocument/2006/relationships/hyperlink" Target="http://www.davidmeermanscott.com/documents/3703Gobbledygook.pdf" TargetMode="External"/><Relationship Id="rId155" Type="http://schemas.openxmlformats.org/officeDocument/2006/relationships/header" Target="header19.xml"/><Relationship Id="rId156" Type="http://schemas.openxmlformats.org/officeDocument/2006/relationships/image" Target="media/image57.png"/><Relationship Id="rId157" Type="http://schemas.openxmlformats.org/officeDocument/2006/relationships/hyperlink" Target="http://www.marketingexperiments.com/blog/research-topics/copywriting-research-topics/7-copywriting-mistakes.html" TargetMode="External"/><Relationship Id="rId158" Type="http://schemas.openxmlformats.org/officeDocument/2006/relationships/hyperlink" Target="http://www.marketingexperiments.com/blog/research-topics/copywriting-research-topics/7-copywriting-mistakes.html" TargetMode="External"/><Relationship Id="rId159" Type="http://schemas.openxmlformats.org/officeDocument/2006/relationships/header" Target="header20.xml"/><Relationship Id="rId160" Type="http://schemas.openxmlformats.org/officeDocument/2006/relationships/hyperlink" Target="http://www.hubspot.com/products/business-blogging-software" TargetMode="External"/><Relationship Id="rId161" Type="http://schemas.openxmlformats.org/officeDocument/2006/relationships/hyperlink" Target="http://www.zerys.com/" TargetMode="External"/><Relationship Id="rId162" Type="http://schemas.openxmlformats.org/officeDocument/2006/relationships/hyperlink" Target="http://www.writeraccess.com/" TargetMode="External"/><Relationship Id="rId163" Type="http://schemas.openxmlformats.org/officeDocument/2006/relationships/image" Target="media/image58.jpg"/><Relationship Id="rId164" Type="http://schemas.openxmlformats.org/officeDocument/2006/relationships/image" Target="media/image59.jpg"/><Relationship Id="rId165" Type="http://schemas.openxmlformats.org/officeDocument/2006/relationships/image" Target="media/image60.png"/><Relationship Id="rId166" Type="http://schemas.openxmlformats.org/officeDocument/2006/relationships/hyperlink" Target="http://www.hubspot.com/charts/" TargetMode="External"/><Relationship Id="rId167" Type="http://schemas.openxmlformats.org/officeDocument/2006/relationships/hyperlink" Target="http://www.hubspot.com/business-blog-marketing-hub" TargetMode="External"/><Relationship Id="rId168" Type="http://schemas.openxmlformats.org/officeDocument/2006/relationships/header" Target="header21.xml"/><Relationship Id="rId169" Type="http://schemas.openxmlformats.org/officeDocument/2006/relationships/hyperlink" Target="http://www.addthis.com/" TargetMode="External"/><Relationship Id="rId170" Type="http://schemas.openxmlformats.org/officeDocument/2006/relationships/hyperlink" Target="http://www.sharethis.com/" TargetMode="External"/><Relationship Id="rId171" Type="http://schemas.openxmlformats.org/officeDocument/2006/relationships/image" Target="media/image61.png"/><Relationship Id="rId172" Type="http://schemas.openxmlformats.org/officeDocument/2006/relationships/hyperlink" Target="http://www.hubspot.com/products/business-blogging-software-ctrl" TargetMode="External"/><Relationship Id="rId173" Type="http://schemas.openxmlformats.org/officeDocument/2006/relationships/hyperlink" Target="http://blog.hubspot.com/blog/tabid/6307/bid/5870/4-ways-to-make-your-corporate-web-site-more-social.aspx" TargetMode="External"/><Relationship Id="rId174" Type="http://schemas.openxmlformats.org/officeDocument/2006/relationships/hyperlink" Target="http://blog.hubspot.com/blog/tabid/6307/bid/5870/4-ways-to-make-your-corporate-web-site-more-social.aspx" TargetMode="External"/><Relationship Id="rId175" Type="http://schemas.openxmlformats.org/officeDocument/2006/relationships/header" Target="header22.xml"/><Relationship Id="rId176" Type="http://schemas.openxmlformats.org/officeDocument/2006/relationships/footer" Target="footer14.xml"/><Relationship Id="rId177" Type="http://schemas.openxmlformats.org/officeDocument/2006/relationships/image" Target="media/image63.jpg"/><Relationship Id="rId178" Type="http://schemas.openxmlformats.org/officeDocument/2006/relationships/hyperlink" Target="http://www.websitegrader.com/" TargetMode="External"/><Relationship Id="rId179" Type="http://schemas.openxmlformats.org/officeDocument/2006/relationships/image" Target="media/image64.png"/><Relationship Id="rId180" Type="http://schemas.openxmlformats.org/officeDocument/2006/relationships/hyperlink" Target="http://blog.hubspot.com/blog/tabid/6307/bid/26192/3-Types-of-Content-to-Boost-the-Quality-of-Your-Blog.aspx" TargetMode="External"/><Relationship Id="rId181" Type="http://schemas.openxmlformats.org/officeDocument/2006/relationships/hyperlink" Target="http://blog.hubspot.com/blog/tabid/6307/bid/26192/3-Types-of-Content-to-Boost-the-Quality-of-Your-Blog.aspx" TargetMode="External"/><Relationship Id="rId182" Type="http://schemas.openxmlformats.org/officeDocument/2006/relationships/header" Target="header23.xml"/><Relationship Id="rId183" Type="http://schemas.openxmlformats.org/officeDocument/2006/relationships/image" Target="media/image65.jpg"/><Relationship Id="rId184" Type="http://schemas.openxmlformats.org/officeDocument/2006/relationships/image" Target="media/image66.png"/><Relationship Id="rId185" Type="http://schemas.openxmlformats.org/officeDocument/2006/relationships/hyperlink" Target="http://blog.hubspot.com/blog/tabid/6307/bid/5622/Use-Case-Studies-to-Increase-Word-of-Mouth-Marketing.aspx" TargetMode="External"/><Relationship Id="rId186" Type="http://schemas.openxmlformats.org/officeDocument/2006/relationships/hyperlink" Target="http://blog.hubspot.com/blog/tabid/6307/bid/5622/Use-Case-Studies-to-Increase-Word-of-Mouth-Marketing.aspx" TargetMode="External"/><Relationship Id="rId187" Type="http://schemas.openxmlformats.org/officeDocument/2006/relationships/hyperlink" Target="http://blog.hubspot.com/blog/tabid/6307/bid/5622/Use-Case-Studies-to-Increase-Word-of-Mouth-Marketing.aspx" TargetMode="External"/><Relationship Id="rId188" Type="http://schemas.openxmlformats.org/officeDocument/2006/relationships/hyperlink" Target="http://blog.hubspot.com/blog/tabid/6307/bid/5622/Use-Case-Studies-to-Increase-Word-of-Mouth-Marketing.aspx" TargetMode="External"/><Relationship Id="rId189" Type="http://schemas.openxmlformats.org/officeDocument/2006/relationships/hyperlink" Target="http://blog.hubspot.com/blog/tabid/6307/bid/5622/Use-Case-Studies-to-Increase-Word-of-Mouth-Marketing.aspx" TargetMode="External"/><Relationship Id="rId190" Type="http://schemas.openxmlformats.org/officeDocument/2006/relationships/hyperlink" Target="http://blog.hubspot.com/blog/tabid/6307/bid/5622/Use-Case-Studies-to-Increase-Word-of-Mouth-Marketing.aspx" TargetMode="External"/><Relationship Id="rId191" Type="http://schemas.openxmlformats.org/officeDocument/2006/relationships/header" Target="header24.xml"/><Relationship Id="rId192" Type="http://schemas.openxmlformats.org/officeDocument/2006/relationships/footer" Target="footer15.xml"/><Relationship Id="rId193" Type="http://schemas.openxmlformats.org/officeDocument/2006/relationships/image" Target="media/image67.png"/><Relationship Id="rId194" Type="http://schemas.openxmlformats.org/officeDocument/2006/relationships/header" Target="header25.xml"/><Relationship Id="rId195" Type="http://schemas.openxmlformats.org/officeDocument/2006/relationships/image" Target="media/image68.png"/><Relationship Id="rId196" Type="http://schemas.openxmlformats.org/officeDocument/2006/relationships/footer" Target="footer16.xml"/><Relationship Id="rId197" Type="http://schemas.openxmlformats.org/officeDocument/2006/relationships/image" Target="media/image70.jpg"/><Relationship Id="rId198" Type="http://schemas.openxmlformats.org/officeDocument/2006/relationships/image" Target="media/image71.jpg"/><Relationship Id="rId199" Type="http://schemas.openxmlformats.org/officeDocument/2006/relationships/image" Target="media/image72.png"/><Relationship Id="rId200" Type="http://schemas.openxmlformats.org/officeDocument/2006/relationships/hyperlink" Target="http://blog.hubspot.com/blog/tabid/6307/bid/20788/4-Tips-to-Supercharge-Call-To-Action-Buttons.aspx" TargetMode="External"/><Relationship Id="rId201" Type="http://schemas.openxmlformats.org/officeDocument/2006/relationships/hyperlink" Target="http://blog.hubspot.com/blog/tabid/6307/bid/20788/4-Tips-to-Supercharge-Call-To-Action-Buttons.aspx" TargetMode="External"/><Relationship Id="rId202" Type="http://schemas.openxmlformats.org/officeDocument/2006/relationships/hyperlink" Target="http://blog.hubspot.com/blog/tabid/6307/bid/20788/4-Tips-to-Supercharge-Call-To-Action-Buttons.aspx" TargetMode="External"/><Relationship Id="rId203" Type="http://schemas.openxmlformats.org/officeDocument/2006/relationships/hyperlink" Target="http://blog.hubspot.com/blog/tabid/6307/bid/20788/4-Tips-to-Supercharge-Call-To-Action-Buttons.aspx" TargetMode="External"/><Relationship Id="rId204" Type="http://schemas.openxmlformats.org/officeDocument/2006/relationships/hyperlink" Target="http://blog.hubspot.com/blog/tabid/6307/bid/20788/4-Tips-to-Supercharge-Call-To-Action-Buttons.aspx" TargetMode="External"/><Relationship Id="rId205" Type="http://schemas.openxmlformats.org/officeDocument/2006/relationships/header" Target="header26.xml"/><Relationship Id="rId206" Type="http://schemas.openxmlformats.org/officeDocument/2006/relationships/image" Target="media/image73.jpg"/><Relationship Id="rId207" Type="http://schemas.openxmlformats.org/officeDocument/2006/relationships/image" Target="media/image74.jpg"/><Relationship Id="rId208" Type="http://schemas.openxmlformats.org/officeDocument/2006/relationships/header" Target="header27.xml"/><Relationship Id="rId209" Type="http://schemas.openxmlformats.org/officeDocument/2006/relationships/hyperlink" Target="http://www.hubspot.com/products/landing-pages/" TargetMode="External"/><Relationship Id="rId210" Type="http://schemas.openxmlformats.org/officeDocument/2006/relationships/image" Target="media/image75.jpg"/><Relationship Id="rId211" Type="http://schemas.openxmlformats.org/officeDocument/2006/relationships/image" Target="media/image76.jpg"/><Relationship Id="rId212" Type="http://schemas.openxmlformats.org/officeDocument/2006/relationships/image" Target="media/image77.png"/><Relationship Id="rId213" Type="http://schemas.openxmlformats.org/officeDocument/2006/relationships/hyperlink" Target="http://www.hubspot.com/lead-generation-marketing-hub-trt2/" TargetMode="External"/><Relationship Id="rId214" Type="http://schemas.openxmlformats.org/officeDocument/2006/relationships/hyperlink" Target="http://www.hubspot.com/lead-generation-marketing-hub-trt2/" TargetMode="External"/><Relationship Id="rId215" Type="http://schemas.openxmlformats.org/officeDocument/2006/relationships/header" Target="header28.xml"/><Relationship Id="rId216" Type="http://schemas.openxmlformats.org/officeDocument/2006/relationships/image" Target="media/image78.jpg"/><Relationship Id="rId217" Type="http://schemas.openxmlformats.org/officeDocument/2006/relationships/image" Target="media/image79.png"/><Relationship Id="rId218" Type="http://schemas.openxmlformats.org/officeDocument/2006/relationships/hyperlink" Target="http://blog.hubspot.com/blog/tabid/6307/bid/16658/Are-Your-Conversion-Forms-Too-Long.aspx" TargetMode="External"/><Relationship Id="rId219" Type="http://schemas.openxmlformats.org/officeDocument/2006/relationships/header" Target="header29.xml"/><Relationship Id="rId220" Type="http://schemas.openxmlformats.org/officeDocument/2006/relationships/image" Target="media/image80.png"/><Relationship Id="rId221" Type="http://schemas.openxmlformats.org/officeDocument/2006/relationships/image" Target="media/image81.jpg"/><Relationship Id="rId222" Type="http://schemas.openxmlformats.org/officeDocument/2006/relationships/hyperlink" Target="http://www.precisionmarketinggroup.com/blog/bid/60651/7-Tips-That-Get-More-People-to-Subscribe-to-Your-Email" TargetMode="External"/><Relationship Id="rId223" Type="http://schemas.openxmlformats.org/officeDocument/2006/relationships/hyperlink" Target="http://www.precisionmarketinggroup.com/blog/bid/60651/7-Tips-That-Get-More-People-to-Subscribe-to-Your-Email" TargetMode="External"/><Relationship Id="rId224" Type="http://schemas.openxmlformats.org/officeDocument/2006/relationships/header" Target="header30.xml"/><Relationship Id="rId225" Type="http://schemas.openxmlformats.org/officeDocument/2006/relationships/image" Target="media/image82.jpg"/><Relationship Id="rId226" Type="http://schemas.openxmlformats.org/officeDocument/2006/relationships/image" Target="media/image83.png"/><Relationship Id="rId227" Type="http://schemas.openxmlformats.org/officeDocument/2006/relationships/hyperlink" Target="http://www.hubspot.com/" TargetMode="External"/><Relationship Id="rId228" Type="http://schemas.openxmlformats.org/officeDocument/2006/relationships/hyperlink" Target="http://www.twitter.com/jessicameher" TargetMode="External"/><Relationship Id="rId229" Type="http://schemas.openxmlformats.org/officeDocument/2006/relationships/header" Target="header31.xml"/><Relationship Id="rId230" Type="http://schemas.openxmlformats.org/officeDocument/2006/relationships/footer" Target="footer17.xml"/><Relationship Id="rId231" Type="http://schemas.openxmlformats.org/officeDocument/2006/relationships/hyperlink" Target="http://www.hubspot.com/free-trial/" TargetMode="External"/><Relationship Id="rId232" Type="http://schemas.openxmlformats.org/officeDocument/2006/relationships/hyperlink" Target="http://www.hubspot.com/free-trial/" TargetMode="External"/><Relationship Id="rId233" Type="http://schemas.openxmlformats.org/officeDocument/2006/relationships/image" Target="media/image85.png"/><Relationship Id="rId234" Type="http://schemas.openxmlformats.org/officeDocument/2006/relationships/image" Target="media/image86.png"/><Relationship Id="rId235" Type="http://schemas.openxmlformats.org/officeDocument/2006/relationships/image" Target="media/image87.png"/><Relationship Id="rId236" Type="http://schemas.openxmlformats.org/officeDocument/2006/relationships/image" Target="media/image88.jpg"/><Relationship Id="rId237" Type="http://schemas.openxmlformats.org/officeDocument/2006/relationships/image" Target="media/image89.png"/><Relationship Id="rId238" Type="http://schemas.openxmlformats.org/officeDocument/2006/relationships/hyperlink" Target="http://www.hubspot.com/inbound-marketing-assessment-product/" TargetMode="External"/><Relationship Id="rId239" Type="http://schemas.openxmlformats.org/officeDocument/2006/relationships/hyperlink" Target="http://www.mmgsearchmarketing.com/" TargetMode="External"/><Relationship Id="rId240" Type="http://schemas.openxmlformats.org/officeDocument/2006/relationships/hyperlink" Target="http://internetmarketinghelpforyou.com/" TargetMode="External"/><Relationship Id="rId241" Type="http://schemas.openxmlformats.org/officeDocument/2006/relationships/hyperlink" Target="http://www.searchengineland.com/" TargetMode="External"/><Relationship Id="rId242" Type="http://schemas.openxmlformats.org/officeDocument/2006/relationships/hyperlink" Target="http://www.div-design.com/" TargetMode="External"/><Relationship Id="rId243" Type="http://schemas.openxmlformats.org/officeDocument/2006/relationships/hyperlink" Target="http://www.div-design.com/" TargetMode="External"/><Relationship Id="rId244" Type="http://schemas.openxmlformats.org/officeDocument/2006/relationships/hyperlink" Target="http://www.div-design.com/" TargetMode="External"/><Relationship Id="rId245" Type="http://schemas.openxmlformats.org/officeDocument/2006/relationships/hyperlink" Target="http://2.bp.blogspot.com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49.png"/><Relationship Id="rId3" Type="http://schemas.openxmlformats.org/officeDocument/2006/relationships/hyperlink" Target="http://blog.hubspot.com/blog/tabid/6307/bid/22865/The-5-Elements-of-Exceptional-Business-Content.aspx" TargetMode="External"/><Relationship Id="rId4" Type="http://schemas.openxmlformats.org/officeDocument/2006/relationships/hyperlink" Target="http://blog.hubspot.com/blog/tabid/6307/bid/22865/The-5-Elements-of-Exceptional-Business-Content.aspx" TargetMode="External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Relationship Id="rId3" Type="http://schemas.openxmlformats.org/officeDocument/2006/relationships/hyperlink" Target="http://blog.hubspot.com/blog/tabid/6307/bid/22865/The-5-Elements-of-Exceptional-Business-Content.aspx" TargetMode="External"/><Relationship Id="rId4" Type="http://schemas.openxmlformats.org/officeDocument/2006/relationships/hyperlink" Target="http://blog.hubspot.com/blog/tabid/6307/bid/22865/The-5-Elements-of-Exceptional-Business-Content.aspx" TargetMode="External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Meher</dc:creator>
  <dc:title>PowerPoint Presentation</dc:title>
  <dcterms:created xsi:type="dcterms:W3CDTF">2011-12-12T11:27:56Z</dcterms:created>
  <dcterms:modified xsi:type="dcterms:W3CDTF">2011-12-12T11:27:56Z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2011-11-08T00:00:00Z</vt:filetime>
  </property>
  <property fmtid="{D5CDD505-2E9C-101B-9397-08002B2CF9AE}" pid="3" name="LastSaved">
    <vt:filetime>2011-12-12T00:00:00Z</vt:filetime>
  </property>
</Properties>
</file>